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43C" w:rsidRPr="00462428" w:rsidRDefault="006D565A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8" type="#_x0000_t202" style="position:absolute;margin-left:85.05pt;margin-top:170.6pt;width:463.2pt;height:122.65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AB3626" w:rsidRPr="00C73CA1" w:rsidRDefault="00AB3626" w:rsidP="00EF76DB">
                  <w:pPr>
                    <w:jc w:val="center"/>
                    <w:rPr>
                      <w:b/>
                      <w:szCs w:val="28"/>
                    </w:rPr>
                  </w:pPr>
                  <w:r w:rsidRPr="00A80955">
                    <w:rPr>
                      <w:b/>
                    </w:rPr>
                    <w:t>О</w:t>
                  </w:r>
                  <w:r>
                    <w:rPr>
                      <w:b/>
                    </w:rPr>
                    <w:t xml:space="preserve"> внесении изменений в решение территориальной избирательной комиссии Кизеловского муниципального округа от 02.07.2026г № 125/09</w:t>
                  </w:r>
                  <w:r w:rsidR="002D2FE3">
                    <w:rPr>
                      <w:b/>
                    </w:rPr>
                    <w:t>-</w:t>
                  </w:r>
                  <w:r w:rsidR="00EF76DB">
                    <w:rPr>
                      <w:b/>
                    </w:rPr>
                    <w:t xml:space="preserve">4 </w:t>
                  </w:r>
                  <w:r w:rsidR="002524D6">
                    <w:rPr>
                      <w:b/>
                    </w:rPr>
                    <w:t>(ред. от 30.07.26г. № 128/04-4</w:t>
                  </w:r>
                  <w:r w:rsidR="00654BFD">
                    <w:rPr>
                      <w:b/>
                    </w:rPr>
                    <w:t>, от 27.08.26г № 130/03-4</w:t>
                  </w:r>
                  <w:r w:rsidR="002524D6">
                    <w:rPr>
                      <w:b/>
                    </w:rPr>
                    <w:t xml:space="preserve">) </w:t>
                  </w:r>
                  <w:r w:rsidR="00EF76DB">
                    <w:rPr>
                      <w:b/>
                    </w:rPr>
                    <w:t xml:space="preserve">«О </w:t>
                  </w:r>
                  <w:r w:rsidRPr="00A80955">
                    <w:rPr>
                      <w:b/>
                    </w:rPr>
                    <w:t xml:space="preserve">распределении средств </w:t>
                  </w:r>
                  <w:r>
                    <w:rPr>
                      <w:b/>
                    </w:rPr>
                    <w:t xml:space="preserve">бюджета Пермского края, выделенных территориальной избирательной комиссии Кизеловского муниципального округа на подготовку и проведение </w:t>
                  </w:r>
                  <w:r w:rsidRPr="00BC2896">
                    <w:rPr>
                      <w:b/>
                      <w:szCs w:val="28"/>
                    </w:rPr>
                    <w:t xml:space="preserve">выборов </w:t>
                  </w:r>
                  <w:r>
                    <w:rPr>
                      <w:b/>
                    </w:rPr>
                    <w:t xml:space="preserve">депутатов </w:t>
                  </w:r>
                  <w:r>
                    <w:rPr>
                      <w:b/>
                      <w:szCs w:val="28"/>
                    </w:rPr>
                    <w:t>Законодательного Собрания Пермского края пятого созыва»</w:t>
                  </w:r>
                </w:p>
                <w:p w:rsidR="00B33253" w:rsidRPr="00B33253" w:rsidRDefault="00B33253" w:rsidP="00BF0468">
                  <w:pPr>
                    <w:pStyle w:val="a3"/>
                    <w:spacing w:line="240" w:lineRule="auto"/>
                    <w:jc w:val="center"/>
                    <w:rPr>
                      <w:b/>
                      <w:bCs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122" o:spid="_x0000_s1027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975170" w:rsidRPr="00DF42F4" w:rsidRDefault="00044B56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03</w:t>
                  </w:r>
                  <w:r w:rsidR="00AB3626">
                    <w:rPr>
                      <w:sz w:val="24"/>
                      <w:szCs w:val="24"/>
                    </w:rPr>
                    <w:t>.</w:t>
                  </w:r>
                  <w:r>
                    <w:rPr>
                      <w:sz w:val="24"/>
                      <w:szCs w:val="24"/>
                    </w:rPr>
                    <w:t>10</w:t>
                  </w:r>
                  <w:r w:rsidR="00AB3626">
                    <w:rPr>
                      <w:sz w:val="24"/>
                      <w:szCs w:val="24"/>
                    </w:rPr>
                    <w:t>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9" o:spid="_x0000_s1026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E75F24" w:rsidRPr="00DF42F4" w:rsidRDefault="00044B56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13</w:t>
                  </w:r>
                  <w:r w:rsidR="00BF0709">
                    <w:rPr>
                      <w:sz w:val="24"/>
                      <w:szCs w:val="24"/>
                    </w:rPr>
                    <w:t>4</w:t>
                  </w:r>
                  <w:bookmarkStart w:id="0" w:name="_GoBack"/>
                  <w:bookmarkEnd w:id="0"/>
                  <w:r w:rsidR="00AB3626">
                    <w:rPr>
                      <w:sz w:val="24"/>
                      <w:szCs w:val="24"/>
                    </w:rPr>
                    <w:t>/0</w:t>
                  </w:r>
                  <w:r>
                    <w:rPr>
                      <w:sz w:val="24"/>
                      <w:szCs w:val="24"/>
                    </w:rPr>
                    <w:t>2</w:t>
                  </w:r>
                  <w:r w:rsidR="00AB3626">
                    <w:rPr>
                      <w:sz w:val="24"/>
                      <w:szCs w:val="24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</w:p>
    <w:p w:rsidR="00EC6E46" w:rsidRDefault="00EC6E46" w:rsidP="00462428">
      <w:pPr>
        <w:pStyle w:val="a7"/>
        <w:spacing w:line="360" w:lineRule="auto"/>
        <w:ind w:left="709" w:firstLine="0"/>
        <w:rPr>
          <w:lang w:val="en-US"/>
        </w:rPr>
      </w:pPr>
    </w:p>
    <w:p w:rsidR="00EC22A9" w:rsidRDefault="00EC22A9" w:rsidP="00DF42F4">
      <w:pPr>
        <w:pStyle w:val="a7"/>
        <w:spacing w:line="360" w:lineRule="auto"/>
        <w:ind w:firstLine="0"/>
        <w:rPr>
          <w:lang w:val="en-US"/>
        </w:rPr>
      </w:pPr>
    </w:p>
    <w:p w:rsidR="00A15CB1" w:rsidRDefault="00A15CB1" w:rsidP="00FF3306">
      <w:pPr>
        <w:pStyle w:val="a3"/>
        <w:spacing w:line="276" w:lineRule="auto"/>
        <w:ind w:firstLine="709"/>
        <w:jc w:val="both"/>
        <w:rPr>
          <w:bCs/>
          <w:szCs w:val="28"/>
        </w:rPr>
      </w:pPr>
    </w:p>
    <w:p w:rsidR="00FF3306" w:rsidRPr="005A72D1" w:rsidRDefault="00AB3626" w:rsidP="00FF3306">
      <w:pPr>
        <w:pStyle w:val="a3"/>
        <w:spacing w:line="276" w:lineRule="auto"/>
        <w:ind w:firstLine="709"/>
        <w:jc w:val="both"/>
        <w:rPr>
          <w:szCs w:val="28"/>
        </w:rPr>
      </w:pPr>
      <w:r w:rsidRPr="006E5153">
        <w:rPr>
          <w:bCs/>
          <w:szCs w:val="28"/>
        </w:rPr>
        <w:t xml:space="preserve">В соответствии с пунктом 9 статьи 26 Федерального закона от 12 июня 2002 года № 67-ФЗ «Об основных гарантиях избирательных прав и права на участие в референдуме граждан Российской Федерации», </w:t>
      </w:r>
      <w:r w:rsidR="007E618F">
        <w:rPr>
          <w:bCs/>
          <w:szCs w:val="28"/>
        </w:rPr>
        <w:t>с</w:t>
      </w:r>
      <w:r w:rsidR="007E618F">
        <w:rPr>
          <w:szCs w:val="28"/>
        </w:rPr>
        <w:t>о статьями 13, 52 Закона Пермского края от 11.05.2011 № 766-ПК «О выборах депутатов Законодательного Собрания Пермского края</w:t>
      </w:r>
      <w:r w:rsidR="007E618F">
        <w:rPr>
          <w:bCs/>
          <w:szCs w:val="28"/>
        </w:rPr>
        <w:t>»</w:t>
      </w:r>
      <w:r w:rsidRPr="006E5153">
        <w:rPr>
          <w:bCs/>
          <w:szCs w:val="28"/>
        </w:rPr>
        <w:t xml:space="preserve">, </w:t>
      </w:r>
      <w:r w:rsidRPr="006E5153">
        <w:rPr>
          <w:szCs w:val="28"/>
        </w:rPr>
        <w:t>Инструкцией о порядке открытия и ведения счетов, учета, отчетности и перечисления денежных средств, выделенных из регионального бюджета Избирательной комиссии Пермского края, другим избирательным комиссиям, комиссиям референдума</w:t>
      </w:r>
      <w:r w:rsidRPr="006E5153">
        <w:rPr>
          <w:bCs/>
          <w:szCs w:val="28"/>
        </w:rPr>
        <w:t xml:space="preserve"> утвержденной п</w:t>
      </w:r>
      <w:r w:rsidRPr="006E5153">
        <w:rPr>
          <w:szCs w:val="28"/>
        </w:rPr>
        <w:t xml:space="preserve">остановлением Избирательной комиссии Пермского края от 15.06.2020 № 118/13-3 (ред. от 15.12.2023), </w:t>
      </w:r>
      <w:r w:rsidR="00FF3306">
        <w:rPr>
          <w:szCs w:val="28"/>
        </w:rPr>
        <w:t xml:space="preserve">постановлением Избирательной комиссии Пермского края от 01 октября 2026 года № 150/07-4 </w:t>
      </w:r>
      <w:r w:rsidR="00FF3306" w:rsidRPr="005A72D1">
        <w:rPr>
          <w:szCs w:val="28"/>
        </w:rPr>
        <w:t>«</w:t>
      </w:r>
      <w:r w:rsidR="00FF3306" w:rsidRPr="005A72D1">
        <w:rPr>
          <w:bCs/>
          <w:szCs w:val="28"/>
          <w:lang w:eastAsia="en-US"/>
        </w:rPr>
        <w:t xml:space="preserve">О вознаграждении за активную работу по подготовке и проведении </w:t>
      </w:r>
      <w:r w:rsidR="00FF3306" w:rsidRPr="005A72D1">
        <w:rPr>
          <w:szCs w:val="28"/>
        </w:rPr>
        <w:t xml:space="preserve"> выборов депутатов Законодательного Собрания Пермского края пятого созыва членам территориальных избирательных комиссий Пермского края с правом решающего голоса» </w:t>
      </w:r>
    </w:p>
    <w:p w:rsidR="00AB3626" w:rsidRDefault="00AB3626" w:rsidP="00AB3626">
      <w:pPr>
        <w:ind w:right="-5" w:firstLine="720"/>
        <w:jc w:val="both"/>
        <w:rPr>
          <w:bCs/>
          <w:szCs w:val="28"/>
        </w:rPr>
      </w:pPr>
    </w:p>
    <w:p w:rsidR="00AB3626" w:rsidRDefault="00AB3626" w:rsidP="00AB3626">
      <w:pPr>
        <w:suppressAutoHyphens/>
        <w:autoSpaceDE w:val="0"/>
        <w:autoSpaceDN w:val="0"/>
        <w:adjustRightInd w:val="0"/>
        <w:spacing w:line="360" w:lineRule="exact"/>
        <w:ind w:firstLine="567"/>
        <w:jc w:val="center"/>
        <w:rPr>
          <w:szCs w:val="28"/>
        </w:rPr>
      </w:pPr>
      <w:r w:rsidRPr="00B3416C">
        <w:rPr>
          <w:szCs w:val="28"/>
        </w:rPr>
        <w:t>Комиссия   р е ш а е т</w:t>
      </w:r>
      <w:r w:rsidRPr="00F75C28">
        <w:rPr>
          <w:szCs w:val="28"/>
        </w:rPr>
        <w:t>:</w:t>
      </w:r>
    </w:p>
    <w:p w:rsidR="00AB3626" w:rsidRPr="00F967A7" w:rsidRDefault="00AB3626" w:rsidP="00AB3626">
      <w:pPr>
        <w:suppressAutoHyphens/>
        <w:autoSpaceDE w:val="0"/>
        <w:autoSpaceDN w:val="0"/>
        <w:adjustRightInd w:val="0"/>
        <w:spacing w:line="360" w:lineRule="exact"/>
        <w:ind w:firstLine="567"/>
        <w:jc w:val="center"/>
        <w:rPr>
          <w:szCs w:val="28"/>
        </w:rPr>
      </w:pPr>
    </w:p>
    <w:p w:rsidR="002524D6" w:rsidRDefault="002524D6" w:rsidP="002524D6">
      <w:pPr>
        <w:ind w:firstLine="709"/>
        <w:jc w:val="both"/>
        <w:rPr>
          <w:szCs w:val="28"/>
        </w:rPr>
      </w:pPr>
      <w:r>
        <w:rPr>
          <w:szCs w:val="28"/>
        </w:rPr>
        <w:t>1. Внести изменение в Приложение № 1 «</w:t>
      </w:r>
      <w:r w:rsidRPr="009929FA">
        <w:rPr>
          <w:szCs w:val="28"/>
        </w:rPr>
        <w:t xml:space="preserve">Распределение средств бюджета </w:t>
      </w:r>
      <w:r>
        <w:rPr>
          <w:szCs w:val="28"/>
        </w:rPr>
        <w:t xml:space="preserve">Пермского края </w:t>
      </w:r>
      <w:r w:rsidRPr="009929FA">
        <w:rPr>
          <w:szCs w:val="28"/>
        </w:rPr>
        <w:t>на финансовое обеспечение подготовки и проведения</w:t>
      </w:r>
      <w:r>
        <w:rPr>
          <w:szCs w:val="28"/>
        </w:rPr>
        <w:t xml:space="preserve"> выборов депутатов Законодательного Собрания Пермского краяпятого созыва», утвержденное решением территориальной избирательной комиссии Кизеловского </w:t>
      </w:r>
      <w:r w:rsidRPr="005E5E4C">
        <w:rPr>
          <w:szCs w:val="28"/>
        </w:rPr>
        <w:t xml:space="preserve">муниципального округа </w:t>
      </w:r>
      <w:r>
        <w:rPr>
          <w:szCs w:val="28"/>
        </w:rPr>
        <w:t>от 02.07.2026г. № 125/09-4 (ред</w:t>
      </w:r>
      <w:r w:rsidRPr="002524D6">
        <w:rPr>
          <w:szCs w:val="28"/>
        </w:rPr>
        <w:t xml:space="preserve">. </w:t>
      </w:r>
      <w:r w:rsidRPr="002524D6">
        <w:t>от 30.07.26г. № 128/04-4</w:t>
      </w:r>
      <w:r w:rsidR="00654BFD">
        <w:t xml:space="preserve">, </w:t>
      </w:r>
      <w:r w:rsidR="00654BFD" w:rsidRPr="00654BFD">
        <w:t>от 27.08.26г № 130/03-4</w:t>
      </w:r>
      <w:r w:rsidRPr="002524D6">
        <w:t>)</w:t>
      </w:r>
      <w:r w:rsidRPr="00664032">
        <w:t xml:space="preserve">«О распределении средств бюджета Пермского края, выделенных территориальной избирательной комиссии Кизеловского муниципального </w:t>
      </w:r>
      <w:r w:rsidRPr="00664032">
        <w:lastRenderedPageBreak/>
        <w:t xml:space="preserve">округа на подготовку и проведение </w:t>
      </w:r>
      <w:r w:rsidRPr="00664032">
        <w:rPr>
          <w:szCs w:val="28"/>
        </w:rPr>
        <w:t xml:space="preserve">выборов </w:t>
      </w:r>
      <w:r>
        <w:rPr>
          <w:szCs w:val="28"/>
        </w:rPr>
        <w:t>депутатов Законодательного Собрания Пермского краяпятого созыва</w:t>
      </w:r>
      <w:r w:rsidRPr="00664032">
        <w:rPr>
          <w:szCs w:val="28"/>
        </w:rPr>
        <w:t>»</w:t>
      </w:r>
      <w:r>
        <w:rPr>
          <w:szCs w:val="28"/>
        </w:rPr>
        <w:t xml:space="preserve">, изложивего в новой редакции: </w:t>
      </w:r>
    </w:p>
    <w:p w:rsidR="002524D6" w:rsidRDefault="002524D6" w:rsidP="002524D6">
      <w:pPr>
        <w:ind w:firstLine="709"/>
        <w:jc w:val="both"/>
        <w:rPr>
          <w:szCs w:val="28"/>
        </w:rPr>
      </w:pPr>
      <w:r>
        <w:rPr>
          <w:szCs w:val="28"/>
        </w:rPr>
        <w:t>«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054"/>
        <w:gridCol w:w="2517"/>
      </w:tblGrid>
      <w:tr w:rsidR="002524D6" w:rsidTr="00EE2AF7">
        <w:tc>
          <w:tcPr>
            <w:tcW w:w="7054" w:type="dxa"/>
            <w:vAlign w:val="center"/>
          </w:tcPr>
          <w:p w:rsidR="002524D6" w:rsidRPr="00A61AF0" w:rsidRDefault="002524D6" w:rsidP="00EE2AF7">
            <w:pPr>
              <w:jc w:val="center"/>
              <w:rPr>
                <w:szCs w:val="28"/>
              </w:rPr>
            </w:pPr>
            <w:r w:rsidRPr="00A61AF0">
              <w:rPr>
                <w:szCs w:val="28"/>
              </w:rPr>
              <w:t>Направления расходов</w:t>
            </w:r>
          </w:p>
        </w:tc>
        <w:tc>
          <w:tcPr>
            <w:tcW w:w="2517" w:type="dxa"/>
          </w:tcPr>
          <w:p w:rsidR="002524D6" w:rsidRPr="00A61AF0" w:rsidRDefault="002524D6" w:rsidP="00EE2AF7">
            <w:pPr>
              <w:jc w:val="center"/>
              <w:rPr>
                <w:szCs w:val="28"/>
              </w:rPr>
            </w:pPr>
            <w:r w:rsidRPr="00A61AF0">
              <w:rPr>
                <w:szCs w:val="28"/>
              </w:rPr>
              <w:t>Сумма,</w:t>
            </w:r>
          </w:p>
          <w:p w:rsidR="002524D6" w:rsidRPr="00A61AF0" w:rsidRDefault="002524D6" w:rsidP="00EE2AF7">
            <w:pPr>
              <w:jc w:val="center"/>
              <w:rPr>
                <w:szCs w:val="28"/>
              </w:rPr>
            </w:pPr>
            <w:r w:rsidRPr="00A61AF0">
              <w:rPr>
                <w:szCs w:val="28"/>
              </w:rPr>
              <w:t>рублей</w:t>
            </w:r>
          </w:p>
        </w:tc>
      </w:tr>
      <w:tr w:rsidR="002524D6" w:rsidTr="00EE2AF7">
        <w:tc>
          <w:tcPr>
            <w:tcW w:w="7054" w:type="dxa"/>
          </w:tcPr>
          <w:p w:rsidR="002524D6" w:rsidRPr="00A61AF0" w:rsidRDefault="002524D6" w:rsidP="00EE2AF7">
            <w:pPr>
              <w:jc w:val="center"/>
              <w:rPr>
                <w:szCs w:val="28"/>
                <w:lang w:val="en-US"/>
              </w:rPr>
            </w:pPr>
            <w:r w:rsidRPr="00A61AF0">
              <w:rPr>
                <w:szCs w:val="28"/>
                <w:lang w:val="en-US"/>
              </w:rPr>
              <w:t>1</w:t>
            </w:r>
          </w:p>
        </w:tc>
        <w:tc>
          <w:tcPr>
            <w:tcW w:w="2517" w:type="dxa"/>
          </w:tcPr>
          <w:p w:rsidR="002524D6" w:rsidRPr="00A61AF0" w:rsidRDefault="002524D6" w:rsidP="00EE2AF7">
            <w:pPr>
              <w:jc w:val="center"/>
              <w:rPr>
                <w:szCs w:val="28"/>
                <w:lang w:val="en-US"/>
              </w:rPr>
            </w:pPr>
            <w:r w:rsidRPr="00A61AF0">
              <w:rPr>
                <w:szCs w:val="28"/>
                <w:lang w:val="en-US"/>
              </w:rPr>
              <w:t>2</w:t>
            </w:r>
          </w:p>
        </w:tc>
      </w:tr>
      <w:tr w:rsidR="002524D6" w:rsidTr="00EE2AF7">
        <w:tc>
          <w:tcPr>
            <w:tcW w:w="7054" w:type="dxa"/>
          </w:tcPr>
          <w:p w:rsidR="002524D6" w:rsidRPr="00A61AF0" w:rsidRDefault="002524D6" w:rsidP="00A15CB1">
            <w:pPr>
              <w:jc w:val="both"/>
              <w:rPr>
                <w:szCs w:val="28"/>
              </w:rPr>
            </w:pPr>
            <w:r w:rsidRPr="00A61AF0">
              <w:rPr>
                <w:szCs w:val="28"/>
              </w:rPr>
              <w:t>Всего средств бюджета</w:t>
            </w:r>
            <w:r w:rsidR="00A15CB1">
              <w:rPr>
                <w:szCs w:val="28"/>
              </w:rPr>
              <w:t xml:space="preserve"> Пермского края</w:t>
            </w:r>
          </w:p>
        </w:tc>
        <w:tc>
          <w:tcPr>
            <w:tcW w:w="2517" w:type="dxa"/>
          </w:tcPr>
          <w:p w:rsidR="002524D6" w:rsidRPr="00A61AF0" w:rsidRDefault="00A15CB1" w:rsidP="00A15CB1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4</w:t>
            </w:r>
            <w:r w:rsidR="002524D6">
              <w:rPr>
                <w:szCs w:val="28"/>
              </w:rPr>
              <w:t> </w:t>
            </w:r>
            <w:r>
              <w:rPr>
                <w:szCs w:val="28"/>
              </w:rPr>
              <w:t>937603</w:t>
            </w:r>
            <w:r w:rsidR="002524D6">
              <w:rPr>
                <w:szCs w:val="28"/>
              </w:rPr>
              <w:t>,0</w:t>
            </w:r>
          </w:p>
        </w:tc>
      </w:tr>
      <w:tr w:rsidR="002524D6" w:rsidTr="00EE2AF7">
        <w:tc>
          <w:tcPr>
            <w:tcW w:w="7054" w:type="dxa"/>
            <w:tcBorders>
              <w:bottom w:val="nil"/>
            </w:tcBorders>
          </w:tcPr>
          <w:p w:rsidR="002524D6" w:rsidRPr="00A61AF0" w:rsidRDefault="002524D6" w:rsidP="00EE2AF7">
            <w:pPr>
              <w:jc w:val="center"/>
              <w:rPr>
                <w:sz w:val="16"/>
                <w:szCs w:val="16"/>
              </w:rPr>
            </w:pPr>
            <w:r w:rsidRPr="00A61AF0">
              <w:rPr>
                <w:sz w:val="16"/>
                <w:szCs w:val="16"/>
              </w:rPr>
              <w:t>в том числе:</w:t>
            </w:r>
          </w:p>
        </w:tc>
        <w:tc>
          <w:tcPr>
            <w:tcW w:w="2517" w:type="dxa"/>
            <w:tcBorders>
              <w:bottom w:val="nil"/>
            </w:tcBorders>
          </w:tcPr>
          <w:p w:rsidR="002524D6" w:rsidRPr="00A61AF0" w:rsidRDefault="002524D6" w:rsidP="00EE2AF7">
            <w:pPr>
              <w:jc w:val="both"/>
              <w:rPr>
                <w:szCs w:val="28"/>
              </w:rPr>
            </w:pPr>
          </w:p>
        </w:tc>
      </w:tr>
      <w:tr w:rsidR="002524D6" w:rsidTr="00EE2AF7">
        <w:tc>
          <w:tcPr>
            <w:tcW w:w="7054" w:type="dxa"/>
            <w:tcBorders>
              <w:top w:val="nil"/>
            </w:tcBorders>
          </w:tcPr>
          <w:p w:rsidR="002524D6" w:rsidRDefault="002524D6" w:rsidP="00EE2AF7">
            <w:pPr>
              <w:jc w:val="both"/>
              <w:rPr>
                <w:szCs w:val="28"/>
              </w:rPr>
            </w:pPr>
          </w:p>
          <w:p w:rsidR="002524D6" w:rsidRDefault="002524D6" w:rsidP="00EE2AF7">
            <w:pPr>
              <w:jc w:val="both"/>
              <w:rPr>
                <w:szCs w:val="28"/>
              </w:rPr>
            </w:pPr>
            <w:r w:rsidRPr="00A61AF0">
              <w:rPr>
                <w:szCs w:val="28"/>
              </w:rPr>
              <w:t xml:space="preserve">нижестоящим избирательным комиссиям </w:t>
            </w:r>
          </w:p>
          <w:p w:rsidR="002524D6" w:rsidRDefault="002524D6" w:rsidP="00EE2AF7">
            <w:pPr>
              <w:jc w:val="both"/>
              <w:rPr>
                <w:rFonts w:ascii="PT Astra Serif" w:eastAsia="PT Astra Serif" w:hAnsi="PT Astra Serif" w:cs="PT Astra Serif"/>
                <w:szCs w:val="36"/>
              </w:rPr>
            </w:pPr>
          </w:p>
          <w:p w:rsidR="002524D6" w:rsidRPr="00A61AF0" w:rsidRDefault="002524D6" w:rsidP="002524D6">
            <w:pPr>
              <w:rPr>
                <w:szCs w:val="28"/>
              </w:rPr>
            </w:pPr>
            <w:r>
              <w:rPr>
                <w:rFonts w:ascii="PT Astra Serif" w:eastAsia="PT Astra Serif" w:hAnsi="PT Astra Serif" w:cs="PT Astra Serif"/>
                <w:szCs w:val="36"/>
              </w:rPr>
              <w:t xml:space="preserve">в том числе </w:t>
            </w:r>
            <w:r>
              <w:rPr>
                <w:rFonts w:ascii="PT Astra Serif" w:eastAsia="PT Astra Serif" w:hAnsi="PT Astra Serif" w:cs="PT Astra Serif"/>
                <w:szCs w:val="28"/>
              </w:rPr>
              <w:t xml:space="preserve">на проведение адресного информирования избирателей </w:t>
            </w:r>
            <w:r>
              <w:rPr>
                <w:rFonts w:ascii="PT Astra Serif" w:eastAsia="PT Astra Serif" w:hAnsi="PT Astra Serif" w:cs="PT Astra Serif"/>
                <w:szCs w:val="36"/>
              </w:rPr>
              <w:t>на выборах</w:t>
            </w:r>
          </w:p>
        </w:tc>
        <w:tc>
          <w:tcPr>
            <w:tcW w:w="2517" w:type="dxa"/>
            <w:tcBorders>
              <w:top w:val="nil"/>
            </w:tcBorders>
            <w:vAlign w:val="center"/>
          </w:tcPr>
          <w:p w:rsidR="002524D6" w:rsidRDefault="002524D6" w:rsidP="00EE2AF7">
            <w:pPr>
              <w:jc w:val="center"/>
              <w:rPr>
                <w:szCs w:val="28"/>
              </w:rPr>
            </w:pPr>
          </w:p>
          <w:p w:rsidR="002524D6" w:rsidRDefault="006909D5" w:rsidP="00EE2A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2 </w:t>
            </w:r>
            <w:r w:rsidR="00FF3306">
              <w:rPr>
                <w:szCs w:val="28"/>
              </w:rPr>
              <w:t>9</w:t>
            </w:r>
            <w:r>
              <w:rPr>
                <w:szCs w:val="28"/>
              </w:rPr>
              <w:t>6</w:t>
            </w:r>
            <w:r w:rsidR="002524D6">
              <w:rPr>
                <w:szCs w:val="28"/>
              </w:rPr>
              <w:t>5 000,0</w:t>
            </w:r>
          </w:p>
          <w:p w:rsidR="002524D6" w:rsidRDefault="002524D6" w:rsidP="00EE2AF7">
            <w:pPr>
              <w:jc w:val="center"/>
              <w:rPr>
                <w:szCs w:val="28"/>
              </w:rPr>
            </w:pPr>
          </w:p>
          <w:p w:rsidR="002524D6" w:rsidRDefault="002524D6" w:rsidP="00EE2A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6909D5">
              <w:rPr>
                <w:szCs w:val="28"/>
              </w:rPr>
              <w:t>3</w:t>
            </w:r>
            <w:r>
              <w:rPr>
                <w:szCs w:val="28"/>
              </w:rPr>
              <w:t>8 000,0</w:t>
            </w:r>
          </w:p>
          <w:p w:rsidR="002524D6" w:rsidRPr="00A61AF0" w:rsidRDefault="002524D6" w:rsidP="00EE2AF7">
            <w:pPr>
              <w:rPr>
                <w:szCs w:val="28"/>
              </w:rPr>
            </w:pPr>
          </w:p>
        </w:tc>
      </w:tr>
      <w:tr w:rsidR="002524D6" w:rsidTr="00EE2AF7">
        <w:tc>
          <w:tcPr>
            <w:tcW w:w="7054" w:type="dxa"/>
          </w:tcPr>
          <w:p w:rsidR="002524D6" w:rsidRDefault="002524D6" w:rsidP="002524D6">
            <w:pPr>
              <w:rPr>
                <w:szCs w:val="28"/>
              </w:rPr>
            </w:pPr>
            <w:r>
              <w:rPr>
                <w:szCs w:val="28"/>
              </w:rPr>
              <w:t>Территориальной и</w:t>
            </w:r>
            <w:r w:rsidRPr="00A61AF0">
              <w:rPr>
                <w:szCs w:val="28"/>
              </w:rPr>
              <w:t xml:space="preserve">збирательной комиссии </w:t>
            </w:r>
            <w:r>
              <w:rPr>
                <w:szCs w:val="28"/>
              </w:rPr>
              <w:t xml:space="preserve">Кизеловского муниципального округа </w:t>
            </w:r>
            <w:r>
              <w:rPr>
                <w:szCs w:val="28"/>
              </w:rPr>
              <w:br/>
              <w:t>н</w:t>
            </w:r>
            <w:r w:rsidRPr="00A61AF0">
              <w:rPr>
                <w:szCs w:val="28"/>
              </w:rPr>
              <w:t>а исполнение своих полномочий</w:t>
            </w:r>
          </w:p>
          <w:p w:rsidR="006909D5" w:rsidRDefault="006909D5" w:rsidP="002524D6">
            <w:pPr>
              <w:rPr>
                <w:szCs w:val="28"/>
              </w:rPr>
            </w:pPr>
          </w:p>
          <w:p w:rsidR="006909D5" w:rsidRPr="00A61AF0" w:rsidRDefault="006909D5" w:rsidP="002524D6">
            <w:pPr>
              <w:rPr>
                <w:szCs w:val="28"/>
              </w:rPr>
            </w:pPr>
            <w:r>
              <w:rPr>
                <w:rFonts w:ascii="PT Astra Serif" w:eastAsia="PT Astra Serif" w:hAnsi="PT Astra Serif" w:cs="PT Astra Serif"/>
                <w:szCs w:val="36"/>
              </w:rPr>
              <w:t xml:space="preserve">в том числе </w:t>
            </w:r>
            <w:r>
              <w:rPr>
                <w:rFonts w:ascii="PT Astra Serif" w:eastAsia="PT Astra Serif" w:hAnsi="PT Astra Serif" w:cs="PT Astra Serif"/>
                <w:szCs w:val="28"/>
              </w:rPr>
              <w:t xml:space="preserve">на проведение адресного информирования избирателей </w:t>
            </w:r>
            <w:r>
              <w:rPr>
                <w:rFonts w:ascii="PT Astra Serif" w:eastAsia="PT Astra Serif" w:hAnsi="PT Astra Serif" w:cs="PT Astra Serif"/>
                <w:szCs w:val="36"/>
              </w:rPr>
              <w:t>на выборах</w:t>
            </w:r>
          </w:p>
        </w:tc>
        <w:tc>
          <w:tcPr>
            <w:tcW w:w="2517" w:type="dxa"/>
            <w:vAlign w:val="center"/>
          </w:tcPr>
          <w:p w:rsidR="006909D5" w:rsidRDefault="00A15CB1" w:rsidP="006909D5">
            <w:pPr>
              <w:spacing w:after="240"/>
              <w:jc w:val="center"/>
              <w:rPr>
                <w:szCs w:val="28"/>
              </w:rPr>
            </w:pPr>
            <w:r>
              <w:rPr>
                <w:szCs w:val="28"/>
              </w:rPr>
              <w:t>1 972 603</w:t>
            </w:r>
            <w:r w:rsidR="002524D6">
              <w:rPr>
                <w:szCs w:val="28"/>
              </w:rPr>
              <w:t>,0</w:t>
            </w:r>
          </w:p>
          <w:p w:rsidR="006909D5" w:rsidRDefault="006909D5" w:rsidP="006909D5">
            <w:pPr>
              <w:rPr>
                <w:szCs w:val="28"/>
              </w:rPr>
            </w:pPr>
          </w:p>
          <w:p w:rsidR="002524D6" w:rsidRPr="006909D5" w:rsidRDefault="00FF3306" w:rsidP="006909D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6909D5">
              <w:rPr>
                <w:szCs w:val="28"/>
              </w:rPr>
              <w:t>0 000,00</w:t>
            </w:r>
          </w:p>
        </w:tc>
      </w:tr>
    </w:tbl>
    <w:p w:rsidR="002524D6" w:rsidRDefault="002524D6" w:rsidP="002524D6">
      <w:pPr>
        <w:ind w:firstLine="709"/>
        <w:jc w:val="both"/>
        <w:rPr>
          <w:szCs w:val="28"/>
        </w:rPr>
      </w:pPr>
      <w:r>
        <w:rPr>
          <w:szCs w:val="28"/>
        </w:rPr>
        <w:t>».</w:t>
      </w:r>
    </w:p>
    <w:p w:rsidR="006909D5" w:rsidRDefault="006909D5" w:rsidP="00654BFD">
      <w:pPr>
        <w:jc w:val="both"/>
        <w:rPr>
          <w:szCs w:val="28"/>
        </w:rPr>
      </w:pPr>
    </w:p>
    <w:p w:rsidR="00A15CB1" w:rsidRPr="00471248" w:rsidRDefault="00654BFD" w:rsidP="00A15CB1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AB3626">
        <w:rPr>
          <w:szCs w:val="28"/>
        </w:rPr>
        <w:t>.</w:t>
      </w:r>
      <w:r w:rsidR="000F6790">
        <w:rPr>
          <w:szCs w:val="28"/>
        </w:rPr>
        <w:t xml:space="preserve"> </w:t>
      </w:r>
      <w:r w:rsidR="00A15CB1">
        <w:rPr>
          <w:szCs w:val="28"/>
        </w:rPr>
        <w:t xml:space="preserve">Внести изменение в Раздел </w:t>
      </w:r>
      <w:r w:rsidR="00A15CB1">
        <w:rPr>
          <w:szCs w:val="28"/>
          <w:lang w:val="en-US"/>
        </w:rPr>
        <w:t>II</w:t>
      </w:r>
      <w:r w:rsidR="00A15CB1">
        <w:rPr>
          <w:szCs w:val="28"/>
        </w:rPr>
        <w:t>приложения № 2 «</w:t>
      </w:r>
      <w:r w:rsidR="00A15CB1" w:rsidRPr="009929FA">
        <w:rPr>
          <w:szCs w:val="28"/>
        </w:rPr>
        <w:t>Распределение средств бюджета</w:t>
      </w:r>
      <w:r w:rsidR="00A15CB1">
        <w:rPr>
          <w:szCs w:val="28"/>
        </w:rPr>
        <w:t xml:space="preserve"> Пермского края </w:t>
      </w:r>
      <w:r w:rsidR="00A15CB1" w:rsidRPr="009929FA">
        <w:rPr>
          <w:szCs w:val="28"/>
        </w:rPr>
        <w:t>для нижестоящих избирательных</w:t>
      </w:r>
      <w:r w:rsidR="00A15CB1">
        <w:rPr>
          <w:szCs w:val="28"/>
        </w:rPr>
        <w:t xml:space="preserve"> комиссий </w:t>
      </w:r>
      <w:r w:rsidR="00A15CB1" w:rsidRPr="009929FA">
        <w:rPr>
          <w:szCs w:val="28"/>
        </w:rPr>
        <w:t>на подготовку и</w:t>
      </w:r>
      <w:r w:rsidR="00A15CB1">
        <w:rPr>
          <w:szCs w:val="28"/>
        </w:rPr>
        <w:t xml:space="preserve"> проведение выборов депутатов Законодательного Собрания Пермского краяпятого созыва», утвержденного решением территориальной избирательной комиссии Кизеловского </w:t>
      </w:r>
      <w:r w:rsidR="00A15CB1" w:rsidRPr="005E5E4C">
        <w:rPr>
          <w:szCs w:val="28"/>
        </w:rPr>
        <w:t xml:space="preserve">муниципального округа </w:t>
      </w:r>
      <w:r w:rsidR="00A15CB1">
        <w:rPr>
          <w:szCs w:val="28"/>
        </w:rPr>
        <w:t>от 02.07.2026г. № 125/09-4 (ред</w:t>
      </w:r>
      <w:r w:rsidR="00A15CB1" w:rsidRPr="002524D6">
        <w:rPr>
          <w:szCs w:val="28"/>
        </w:rPr>
        <w:t xml:space="preserve">. </w:t>
      </w:r>
      <w:r w:rsidR="00A15CB1" w:rsidRPr="002524D6">
        <w:t>от 30.07.26г. № 128/04-4</w:t>
      </w:r>
      <w:r w:rsidR="00A15CB1">
        <w:t xml:space="preserve">, </w:t>
      </w:r>
      <w:r w:rsidR="00A15CB1" w:rsidRPr="00654BFD">
        <w:t>от 27.08.26г № 130/03-4</w:t>
      </w:r>
      <w:r w:rsidR="00A15CB1" w:rsidRPr="002524D6">
        <w:t>)</w:t>
      </w:r>
      <w:r w:rsidR="000F6790">
        <w:t xml:space="preserve"> </w:t>
      </w:r>
      <w:r w:rsidR="00A15CB1" w:rsidRPr="00664032">
        <w:t xml:space="preserve">«О распределении средств бюджета Пермского края, выделенных территориальной избирательной комиссии Кизеловского муниципального округа на подготовку и проведение </w:t>
      </w:r>
      <w:r w:rsidR="00A15CB1" w:rsidRPr="00664032">
        <w:rPr>
          <w:szCs w:val="28"/>
        </w:rPr>
        <w:t xml:space="preserve">выборов </w:t>
      </w:r>
      <w:r w:rsidR="00A15CB1">
        <w:rPr>
          <w:szCs w:val="28"/>
        </w:rPr>
        <w:t>депутатов Законодательного Собрания Пермского краяпятого созыва</w:t>
      </w:r>
      <w:r w:rsidR="00A15CB1" w:rsidRPr="00664032">
        <w:rPr>
          <w:szCs w:val="28"/>
        </w:rPr>
        <w:t>»</w:t>
      </w:r>
      <w:r w:rsidR="00A15CB1">
        <w:rPr>
          <w:szCs w:val="28"/>
        </w:rPr>
        <w:t>,</w:t>
      </w:r>
      <w:r w:rsidR="000F6790">
        <w:rPr>
          <w:szCs w:val="28"/>
        </w:rPr>
        <w:t xml:space="preserve"> </w:t>
      </w:r>
      <w:r w:rsidR="00A15CB1">
        <w:rPr>
          <w:szCs w:val="28"/>
        </w:rPr>
        <w:t>изложив его в новой редакции:</w:t>
      </w:r>
    </w:p>
    <w:p w:rsidR="00A15CB1" w:rsidRPr="004A08D7" w:rsidRDefault="00A15CB1" w:rsidP="00A15CB1">
      <w:pPr>
        <w:ind w:firstLine="709"/>
        <w:jc w:val="both"/>
        <w:rPr>
          <w:szCs w:val="28"/>
        </w:rPr>
      </w:pPr>
      <w:r>
        <w:rPr>
          <w:szCs w:val="28"/>
        </w:rPr>
        <w:t>«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28"/>
        <w:gridCol w:w="2268"/>
        <w:gridCol w:w="2375"/>
      </w:tblGrid>
      <w:tr w:rsidR="00A15CB1" w:rsidTr="00654063">
        <w:tc>
          <w:tcPr>
            <w:tcW w:w="4928" w:type="dxa"/>
            <w:tcBorders>
              <w:bottom w:val="nil"/>
            </w:tcBorders>
          </w:tcPr>
          <w:p w:rsidR="00A15CB1" w:rsidRPr="003D6319" w:rsidRDefault="00A15CB1" w:rsidP="00654063">
            <w:pPr>
              <w:jc w:val="center"/>
              <w:rPr>
                <w:b/>
                <w:bCs/>
                <w:szCs w:val="28"/>
              </w:rPr>
            </w:pPr>
            <w:r w:rsidRPr="003D6319">
              <w:rPr>
                <w:b/>
                <w:bCs/>
                <w:szCs w:val="28"/>
              </w:rPr>
              <w:t>Раздел II</w:t>
            </w:r>
          </w:p>
        </w:tc>
        <w:tc>
          <w:tcPr>
            <w:tcW w:w="2268" w:type="dxa"/>
            <w:tcBorders>
              <w:bottom w:val="nil"/>
            </w:tcBorders>
          </w:tcPr>
          <w:p w:rsidR="00A15CB1" w:rsidRPr="003D6319" w:rsidRDefault="00A15CB1" w:rsidP="00654063">
            <w:pPr>
              <w:jc w:val="both"/>
              <w:rPr>
                <w:szCs w:val="28"/>
              </w:rPr>
            </w:pPr>
          </w:p>
        </w:tc>
        <w:tc>
          <w:tcPr>
            <w:tcW w:w="2375" w:type="dxa"/>
            <w:tcBorders>
              <w:bottom w:val="nil"/>
            </w:tcBorders>
          </w:tcPr>
          <w:p w:rsidR="00A15CB1" w:rsidRPr="003D6319" w:rsidRDefault="00A15CB1" w:rsidP="00654063">
            <w:pPr>
              <w:jc w:val="both"/>
              <w:rPr>
                <w:szCs w:val="28"/>
              </w:rPr>
            </w:pPr>
          </w:p>
        </w:tc>
      </w:tr>
      <w:tr w:rsidR="00A15CB1" w:rsidTr="00654063">
        <w:tc>
          <w:tcPr>
            <w:tcW w:w="4928" w:type="dxa"/>
            <w:tcBorders>
              <w:top w:val="nil"/>
            </w:tcBorders>
          </w:tcPr>
          <w:p w:rsidR="00A15CB1" w:rsidRDefault="00A15CB1" w:rsidP="00A15CB1">
            <w:pPr>
              <w:jc w:val="both"/>
              <w:rPr>
                <w:szCs w:val="28"/>
              </w:rPr>
            </w:pPr>
            <w:r w:rsidRPr="003D6319">
              <w:rPr>
                <w:szCs w:val="28"/>
              </w:rPr>
              <w:t>Средства за нижестоящие избирательные комиссии и зарезервированные средства, в том числе на</w:t>
            </w:r>
            <w:r>
              <w:rPr>
                <w:szCs w:val="28"/>
              </w:rPr>
              <w:t xml:space="preserve"> оплату</w:t>
            </w:r>
            <w:r w:rsidRPr="003D6319">
              <w:rPr>
                <w:szCs w:val="28"/>
              </w:rPr>
              <w:t xml:space="preserve"> непредвиденны</w:t>
            </w:r>
            <w:r>
              <w:rPr>
                <w:szCs w:val="28"/>
              </w:rPr>
              <w:t>х</w:t>
            </w:r>
            <w:r w:rsidRPr="003D6319">
              <w:rPr>
                <w:szCs w:val="28"/>
              </w:rPr>
              <w:t xml:space="preserve"> расход</w:t>
            </w:r>
            <w:r>
              <w:rPr>
                <w:szCs w:val="28"/>
              </w:rPr>
              <w:t xml:space="preserve">ов </w:t>
            </w:r>
            <w:r w:rsidRPr="003D6319">
              <w:rPr>
                <w:szCs w:val="28"/>
              </w:rPr>
              <w:t xml:space="preserve">нижестоящих избирательных комиссий </w:t>
            </w:r>
          </w:p>
          <w:p w:rsidR="00A15CB1" w:rsidRPr="003D6319" w:rsidRDefault="00A15CB1" w:rsidP="00A15CB1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A15CB1" w:rsidRPr="00DC402C" w:rsidRDefault="00A15CB1" w:rsidP="00A15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2 965 000,0</w:t>
            </w:r>
          </w:p>
        </w:tc>
        <w:tc>
          <w:tcPr>
            <w:tcW w:w="2375" w:type="dxa"/>
            <w:tcBorders>
              <w:top w:val="nil"/>
            </w:tcBorders>
          </w:tcPr>
          <w:p w:rsidR="00A15CB1" w:rsidRDefault="00A15CB1" w:rsidP="00A15CB1">
            <w:pPr>
              <w:jc w:val="center"/>
            </w:pPr>
            <w:r w:rsidRPr="00216F00">
              <w:rPr>
                <w:szCs w:val="28"/>
              </w:rPr>
              <w:t>2 965 000,0</w:t>
            </w:r>
          </w:p>
        </w:tc>
      </w:tr>
      <w:tr w:rsidR="00A15CB1" w:rsidRPr="00471248" w:rsidTr="00654063">
        <w:tc>
          <w:tcPr>
            <w:tcW w:w="4928" w:type="dxa"/>
            <w:tcBorders>
              <w:left w:val="nil"/>
              <w:bottom w:val="nil"/>
            </w:tcBorders>
          </w:tcPr>
          <w:p w:rsidR="00A15CB1" w:rsidRPr="00471248" w:rsidRDefault="00A15CB1" w:rsidP="00A15CB1">
            <w:pPr>
              <w:jc w:val="right"/>
              <w:rPr>
                <w:b/>
                <w:bCs/>
                <w:szCs w:val="28"/>
              </w:rPr>
            </w:pPr>
            <w:r w:rsidRPr="00471248">
              <w:rPr>
                <w:b/>
                <w:bCs/>
                <w:szCs w:val="28"/>
              </w:rPr>
              <w:t>ВСЕГО по разделам I и II</w:t>
            </w:r>
          </w:p>
        </w:tc>
        <w:tc>
          <w:tcPr>
            <w:tcW w:w="2268" w:type="dxa"/>
          </w:tcPr>
          <w:p w:rsidR="00A15CB1" w:rsidRPr="00471248" w:rsidRDefault="00A15CB1" w:rsidP="00A15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2 965 000,0</w:t>
            </w:r>
          </w:p>
        </w:tc>
        <w:tc>
          <w:tcPr>
            <w:tcW w:w="2375" w:type="dxa"/>
          </w:tcPr>
          <w:p w:rsidR="00A15CB1" w:rsidRDefault="00A15CB1" w:rsidP="00A15CB1">
            <w:pPr>
              <w:jc w:val="center"/>
            </w:pPr>
            <w:r w:rsidRPr="00216F00">
              <w:rPr>
                <w:szCs w:val="28"/>
              </w:rPr>
              <w:t>2 965 000,0</w:t>
            </w:r>
          </w:p>
        </w:tc>
      </w:tr>
    </w:tbl>
    <w:p w:rsidR="00A15CB1" w:rsidRDefault="00A15CB1" w:rsidP="00A15CB1">
      <w:pPr>
        <w:ind w:firstLine="709"/>
        <w:jc w:val="both"/>
        <w:rPr>
          <w:szCs w:val="28"/>
        </w:rPr>
      </w:pPr>
    </w:p>
    <w:p w:rsidR="00A15CB1" w:rsidRDefault="00A15CB1" w:rsidP="00A15CB1">
      <w:pPr>
        <w:ind w:firstLine="709"/>
        <w:jc w:val="both"/>
        <w:rPr>
          <w:szCs w:val="28"/>
        </w:rPr>
      </w:pPr>
    </w:p>
    <w:p w:rsidR="00A15CB1" w:rsidRDefault="006D7935" w:rsidP="00A15CB1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3</w:t>
      </w:r>
      <w:r w:rsidR="00A15CB1">
        <w:rPr>
          <w:szCs w:val="28"/>
        </w:rPr>
        <w:t xml:space="preserve">. Внести изменение в Приложение № 3 «Смета расходов </w:t>
      </w:r>
      <w:r w:rsidR="00A15CB1" w:rsidRPr="008256C0">
        <w:rPr>
          <w:szCs w:val="28"/>
        </w:rPr>
        <w:t>за нижестоящие избирательные комиссии (комиссии референдума)</w:t>
      </w:r>
      <w:r w:rsidR="000F6790">
        <w:rPr>
          <w:szCs w:val="28"/>
        </w:rPr>
        <w:t xml:space="preserve"> </w:t>
      </w:r>
      <w:r w:rsidR="00A15CB1" w:rsidRPr="008256C0">
        <w:rPr>
          <w:szCs w:val="28"/>
        </w:rPr>
        <w:t xml:space="preserve">на подготовку и проведение выборов </w:t>
      </w:r>
      <w:r w:rsidR="00A15CB1">
        <w:rPr>
          <w:szCs w:val="28"/>
        </w:rPr>
        <w:t>депутатов Законодательного Собрания Пермского краяпятого созыва», утвержденное решением территориальной и</w:t>
      </w:r>
      <w:r w:rsidR="00A15CB1" w:rsidRPr="00640294">
        <w:rPr>
          <w:szCs w:val="28"/>
        </w:rPr>
        <w:t>збирательн</w:t>
      </w:r>
      <w:r w:rsidR="00A15CB1">
        <w:rPr>
          <w:szCs w:val="28"/>
        </w:rPr>
        <w:t>ой</w:t>
      </w:r>
      <w:r w:rsidR="00A15CB1" w:rsidRPr="00640294">
        <w:rPr>
          <w:szCs w:val="28"/>
        </w:rPr>
        <w:t xml:space="preserve"> комисси</w:t>
      </w:r>
      <w:r w:rsidR="00A15CB1">
        <w:rPr>
          <w:szCs w:val="28"/>
        </w:rPr>
        <w:t>иКизеловского муниципального округа от 02.07.2026г. № 125/09-4 (ред</w:t>
      </w:r>
      <w:r w:rsidR="00A15CB1" w:rsidRPr="002524D6">
        <w:rPr>
          <w:szCs w:val="28"/>
        </w:rPr>
        <w:t xml:space="preserve">. </w:t>
      </w:r>
      <w:r w:rsidR="00A15CB1" w:rsidRPr="002524D6">
        <w:t>от 30.07.26г. № 128/04-4</w:t>
      </w:r>
      <w:r w:rsidR="00A15CB1">
        <w:t xml:space="preserve">, </w:t>
      </w:r>
      <w:r w:rsidR="00A15CB1" w:rsidRPr="00654BFD">
        <w:t>от 27.08.26г № 130/03-4</w:t>
      </w:r>
      <w:r w:rsidR="00A15CB1" w:rsidRPr="002524D6">
        <w:t>)</w:t>
      </w:r>
      <w:r w:rsidR="000F6790">
        <w:t xml:space="preserve"> </w:t>
      </w:r>
      <w:r w:rsidR="00A15CB1" w:rsidRPr="00664032">
        <w:t xml:space="preserve">«О распределении средств бюджета Пермского края, выделенных территориальной избирательной комиссии Кизеловского муниципального округа на подготовку и проведение </w:t>
      </w:r>
      <w:r w:rsidR="00A15CB1" w:rsidRPr="00664032">
        <w:rPr>
          <w:szCs w:val="28"/>
        </w:rPr>
        <w:t xml:space="preserve">выборов </w:t>
      </w:r>
      <w:r w:rsidR="00A15CB1">
        <w:rPr>
          <w:szCs w:val="28"/>
        </w:rPr>
        <w:t>депутатов Законодательного Собрания Пермского краяпятого созыва</w:t>
      </w:r>
      <w:r w:rsidR="00A15CB1" w:rsidRPr="00664032">
        <w:rPr>
          <w:szCs w:val="28"/>
        </w:rPr>
        <w:t>»</w:t>
      </w:r>
      <w:r w:rsidR="00A15CB1">
        <w:rPr>
          <w:szCs w:val="28"/>
        </w:rPr>
        <w:t xml:space="preserve">, </w:t>
      </w:r>
      <w:r w:rsidR="00A15CB1" w:rsidRPr="00312EE9">
        <w:rPr>
          <w:szCs w:val="28"/>
        </w:rPr>
        <w:t>изложив его в</w:t>
      </w:r>
      <w:r w:rsidR="00A15CB1">
        <w:rPr>
          <w:szCs w:val="28"/>
        </w:rPr>
        <w:t xml:space="preserve"> новой редакции:</w:t>
      </w:r>
    </w:p>
    <w:p w:rsidR="00A15CB1" w:rsidRDefault="00A15CB1" w:rsidP="00A15CB1">
      <w:pPr>
        <w:ind w:firstLine="709"/>
        <w:jc w:val="both"/>
        <w:rPr>
          <w:szCs w:val="28"/>
        </w:rPr>
      </w:pPr>
      <w:r>
        <w:rPr>
          <w:szCs w:val="28"/>
        </w:rPr>
        <w:t>«</w:t>
      </w:r>
    </w:p>
    <w:tbl>
      <w:tblPr>
        <w:tblpPr w:leftFromText="180" w:rightFromText="180" w:vertAnchor="text" w:horzAnchor="margin" w:tblpXSpec="center" w:tblpY="219"/>
        <w:tblW w:w="9519" w:type="dxa"/>
        <w:tblLook w:val="04A0"/>
      </w:tblPr>
      <w:tblGrid>
        <w:gridCol w:w="566"/>
        <w:gridCol w:w="5529"/>
        <w:gridCol w:w="3424"/>
      </w:tblGrid>
      <w:tr w:rsidR="00A15CB1" w:rsidRPr="009572E4" w:rsidTr="00654063">
        <w:trPr>
          <w:trHeight w:val="583"/>
        </w:trPr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CB1" w:rsidRPr="00262584" w:rsidRDefault="00A15CB1" w:rsidP="00654063">
            <w:pPr>
              <w:jc w:val="center"/>
              <w:rPr>
                <w:szCs w:val="28"/>
              </w:rPr>
            </w:pPr>
            <w:r w:rsidRPr="00262584">
              <w:rPr>
                <w:szCs w:val="28"/>
              </w:rPr>
              <w:t>Направления расходов</w:t>
            </w:r>
          </w:p>
        </w:tc>
        <w:tc>
          <w:tcPr>
            <w:tcW w:w="3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CB1" w:rsidRPr="00262584" w:rsidRDefault="00A15CB1" w:rsidP="00654063">
            <w:pPr>
              <w:jc w:val="center"/>
              <w:rPr>
                <w:szCs w:val="28"/>
              </w:rPr>
            </w:pPr>
            <w:r w:rsidRPr="00262584">
              <w:rPr>
                <w:szCs w:val="28"/>
              </w:rPr>
              <w:t>Сумма,</w:t>
            </w:r>
            <w:r w:rsidRPr="00262584">
              <w:rPr>
                <w:szCs w:val="28"/>
              </w:rPr>
              <w:br/>
              <w:t>рублей</w:t>
            </w:r>
          </w:p>
        </w:tc>
      </w:tr>
      <w:tr w:rsidR="00A15CB1" w:rsidRPr="009572E4" w:rsidTr="00654063">
        <w:trPr>
          <w:trHeight w:val="254"/>
        </w:trPr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A15CB1" w:rsidRPr="00262584" w:rsidRDefault="00A15CB1" w:rsidP="00654063">
            <w:pPr>
              <w:jc w:val="center"/>
              <w:rPr>
                <w:szCs w:val="28"/>
              </w:rPr>
            </w:pPr>
            <w:r w:rsidRPr="00262584">
              <w:rPr>
                <w:szCs w:val="28"/>
              </w:rPr>
              <w:t>1</w:t>
            </w:r>
          </w:p>
        </w:tc>
        <w:tc>
          <w:tcPr>
            <w:tcW w:w="3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CB1" w:rsidRPr="00262584" w:rsidRDefault="00A15CB1" w:rsidP="00654063">
            <w:pPr>
              <w:jc w:val="center"/>
              <w:rPr>
                <w:szCs w:val="28"/>
              </w:rPr>
            </w:pPr>
            <w:r w:rsidRPr="00262584">
              <w:rPr>
                <w:szCs w:val="28"/>
              </w:rPr>
              <w:t>2</w:t>
            </w:r>
          </w:p>
        </w:tc>
      </w:tr>
      <w:tr w:rsidR="00A15CB1" w:rsidRPr="009572E4" w:rsidTr="00A15CB1">
        <w:trPr>
          <w:trHeight w:val="38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15CB1" w:rsidRPr="009572E4" w:rsidRDefault="00A15CB1" w:rsidP="00654063">
            <w:pPr>
              <w:jc w:val="center"/>
              <w:rPr>
                <w:szCs w:val="28"/>
              </w:rPr>
            </w:pPr>
            <w:r w:rsidRPr="009572E4">
              <w:rPr>
                <w:szCs w:val="28"/>
              </w:rPr>
              <w:t>1.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15CB1" w:rsidRPr="009572E4" w:rsidRDefault="00A15CB1" w:rsidP="00654063">
            <w:pPr>
              <w:rPr>
                <w:szCs w:val="28"/>
              </w:rPr>
            </w:pPr>
            <w:r w:rsidRPr="009572E4">
              <w:rPr>
                <w:szCs w:val="28"/>
              </w:rPr>
              <w:t>Компенсация</w:t>
            </w:r>
          </w:p>
        </w:tc>
        <w:tc>
          <w:tcPr>
            <w:tcW w:w="3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CB1" w:rsidRPr="00AA4F28" w:rsidRDefault="00A15CB1" w:rsidP="00654063">
            <w:pPr>
              <w:jc w:val="center"/>
              <w:rPr>
                <w:iCs/>
                <w:szCs w:val="28"/>
              </w:rPr>
            </w:pPr>
          </w:p>
        </w:tc>
      </w:tr>
      <w:tr w:rsidR="00A15CB1" w:rsidRPr="009572E4" w:rsidTr="00A15CB1">
        <w:trPr>
          <w:trHeight w:val="38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15CB1" w:rsidRPr="009572E4" w:rsidRDefault="00A15CB1" w:rsidP="00654063">
            <w:pPr>
              <w:jc w:val="center"/>
              <w:rPr>
                <w:szCs w:val="28"/>
              </w:rPr>
            </w:pPr>
            <w:r w:rsidRPr="009572E4">
              <w:rPr>
                <w:szCs w:val="28"/>
              </w:rPr>
              <w:t>2.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15CB1" w:rsidRPr="009572E4" w:rsidRDefault="00A15CB1" w:rsidP="00654063">
            <w:pPr>
              <w:rPr>
                <w:szCs w:val="28"/>
              </w:rPr>
            </w:pPr>
            <w:r w:rsidRPr="009572E4">
              <w:rPr>
                <w:szCs w:val="28"/>
              </w:rPr>
              <w:t>Дополнительная оплата труда (вознаграждение)</w:t>
            </w:r>
          </w:p>
        </w:tc>
        <w:tc>
          <w:tcPr>
            <w:tcW w:w="3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CB1" w:rsidRPr="00AA4F28" w:rsidRDefault="00A15CB1" w:rsidP="004F2A70">
            <w:pPr>
              <w:jc w:val="center"/>
              <w:rPr>
                <w:iCs/>
                <w:szCs w:val="28"/>
              </w:rPr>
            </w:pPr>
            <w:r>
              <w:rPr>
                <w:iCs/>
                <w:szCs w:val="28"/>
              </w:rPr>
              <w:t>2 </w:t>
            </w:r>
            <w:r w:rsidR="004F2A70">
              <w:rPr>
                <w:iCs/>
                <w:szCs w:val="28"/>
              </w:rPr>
              <w:t>716</w:t>
            </w:r>
            <w:r>
              <w:rPr>
                <w:iCs/>
                <w:szCs w:val="28"/>
              </w:rPr>
              <w:t> 695,52</w:t>
            </w:r>
          </w:p>
        </w:tc>
      </w:tr>
      <w:tr w:rsidR="00A15CB1" w:rsidRPr="009572E4" w:rsidTr="00A15CB1">
        <w:trPr>
          <w:trHeight w:val="38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15CB1" w:rsidRPr="009572E4" w:rsidRDefault="00A15CB1" w:rsidP="00654063">
            <w:pPr>
              <w:jc w:val="center"/>
              <w:rPr>
                <w:szCs w:val="28"/>
              </w:rPr>
            </w:pPr>
            <w:r w:rsidRPr="009572E4">
              <w:rPr>
                <w:szCs w:val="28"/>
              </w:rPr>
              <w:t>3.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15CB1" w:rsidRPr="009572E4" w:rsidRDefault="00A15CB1" w:rsidP="00654063">
            <w:pPr>
              <w:rPr>
                <w:szCs w:val="28"/>
              </w:rPr>
            </w:pPr>
            <w:r w:rsidRPr="009572E4">
              <w:rPr>
                <w:szCs w:val="28"/>
              </w:rPr>
              <w:t>Начисления на дополнительную оплату труда (вознаграждение)</w:t>
            </w:r>
          </w:p>
        </w:tc>
        <w:tc>
          <w:tcPr>
            <w:tcW w:w="3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CB1" w:rsidRPr="00AA4F28" w:rsidRDefault="00A15CB1" w:rsidP="00654063">
            <w:pPr>
              <w:jc w:val="center"/>
              <w:rPr>
                <w:iCs/>
                <w:szCs w:val="28"/>
              </w:rPr>
            </w:pPr>
          </w:p>
        </w:tc>
      </w:tr>
      <w:tr w:rsidR="00A15CB1" w:rsidRPr="009572E4" w:rsidTr="00A15CB1">
        <w:trPr>
          <w:trHeight w:val="38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15CB1" w:rsidRPr="009572E4" w:rsidRDefault="00A15CB1" w:rsidP="00654063">
            <w:pPr>
              <w:jc w:val="center"/>
              <w:rPr>
                <w:szCs w:val="28"/>
              </w:rPr>
            </w:pPr>
            <w:r w:rsidRPr="009572E4">
              <w:rPr>
                <w:szCs w:val="28"/>
              </w:rPr>
              <w:t>4.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15CB1" w:rsidRPr="009572E4" w:rsidRDefault="00A15CB1" w:rsidP="00654063">
            <w:pPr>
              <w:rPr>
                <w:szCs w:val="28"/>
              </w:rPr>
            </w:pPr>
            <w:r w:rsidRPr="009572E4">
              <w:rPr>
                <w:szCs w:val="28"/>
              </w:rPr>
              <w:t xml:space="preserve">Расходы на изготовление печатной продукции </w:t>
            </w:r>
          </w:p>
        </w:tc>
        <w:tc>
          <w:tcPr>
            <w:tcW w:w="3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CB1" w:rsidRPr="00A9405D" w:rsidRDefault="00A15CB1" w:rsidP="00654063">
            <w:pPr>
              <w:jc w:val="center"/>
              <w:rPr>
                <w:iCs/>
                <w:szCs w:val="28"/>
              </w:rPr>
            </w:pPr>
          </w:p>
        </w:tc>
      </w:tr>
      <w:tr w:rsidR="00A15CB1" w:rsidRPr="009572E4" w:rsidTr="00A15CB1">
        <w:trPr>
          <w:trHeight w:val="38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15CB1" w:rsidRPr="009572E4" w:rsidRDefault="00A15CB1" w:rsidP="00654063">
            <w:pPr>
              <w:jc w:val="center"/>
              <w:rPr>
                <w:szCs w:val="28"/>
              </w:rPr>
            </w:pPr>
            <w:r w:rsidRPr="009572E4">
              <w:rPr>
                <w:szCs w:val="28"/>
              </w:rPr>
              <w:t>5.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15CB1" w:rsidRPr="009572E4" w:rsidRDefault="00A15CB1" w:rsidP="00654063">
            <w:pPr>
              <w:rPr>
                <w:szCs w:val="28"/>
              </w:rPr>
            </w:pPr>
            <w:r w:rsidRPr="009572E4">
              <w:rPr>
                <w:szCs w:val="28"/>
              </w:rPr>
              <w:t>Расходы на связь</w:t>
            </w:r>
          </w:p>
        </w:tc>
        <w:tc>
          <w:tcPr>
            <w:tcW w:w="3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CB1" w:rsidRPr="00AA4F28" w:rsidRDefault="00A15CB1" w:rsidP="00654063">
            <w:pPr>
              <w:jc w:val="center"/>
              <w:rPr>
                <w:iCs/>
                <w:szCs w:val="28"/>
              </w:rPr>
            </w:pPr>
            <w:r w:rsidRPr="00AA4F28">
              <w:rPr>
                <w:iCs/>
                <w:szCs w:val="28"/>
              </w:rPr>
              <w:t> </w:t>
            </w:r>
          </w:p>
        </w:tc>
      </w:tr>
      <w:tr w:rsidR="00A15CB1" w:rsidRPr="009572E4" w:rsidTr="00A15CB1">
        <w:trPr>
          <w:trHeight w:val="38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15CB1" w:rsidRPr="009572E4" w:rsidRDefault="00A15CB1" w:rsidP="00654063">
            <w:pPr>
              <w:jc w:val="center"/>
              <w:rPr>
                <w:szCs w:val="28"/>
              </w:rPr>
            </w:pPr>
            <w:r w:rsidRPr="009572E4">
              <w:rPr>
                <w:szCs w:val="28"/>
              </w:rPr>
              <w:t>6.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15CB1" w:rsidRPr="009572E4" w:rsidRDefault="00A15CB1" w:rsidP="00654063">
            <w:pPr>
              <w:rPr>
                <w:szCs w:val="28"/>
              </w:rPr>
            </w:pPr>
            <w:r w:rsidRPr="009572E4">
              <w:rPr>
                <w:szCs w:val="28"/>
              </w:rPr>
              <w:t>Транспортные расходы</w:t>
            </w:r>
          </w:p>
        </w:tc>
        <w:tc>
          <w:tcPr>
            <w:tcW w:w="3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CB1" w:rsidRPr="00AA4F28" w:rsidRDefault="00A15CB1" w:rsidP="00654063">
            <w:pPr>
              <w:jc w:val="center"/>
              <w:rPr>
                <w:iCs/>
                <w:szCs w:val="28"/>
              </w:rPr>
            </w:pPr>
          </w:p>
        </w:tc>
      </w:tr>
      <w:tr w:rsidR="00A15CB1" w:rsidRPr="009572E4" w:rsidTr="00A15CB1">
        <w:trPr>
          <w:trHeight w:val="38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15CB1" w:rsidRPr="009572E4" w:rsidRDefault="00A15CB1" w:rsidP="00654063">
            <w:pPr>
              <w:jc w:val="center"/>
              <w:rPr>
                <w:szCs w:val="28"/>
              </w:rPr>
            </w:pPr>
            <w:r w:rsidRPr="009572E4">
              <w:rPr>
                <w:szCs w:val="28"/>
              </w:rPr>
              <w:t>7.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15CB1" w:rsidRPr="009572E4" w:rsidRDefault="00A15CB1" w:rsidP="00654063">
            <w:pPr>
              <w:rPr>
                <w:szCs w:val="28"/>
              </w:rPr>
            </w:pPr>
            <w:r w:rsidRPr="009572E4">
              <w:rPr>
                <w:szCs w:val="28"/>
              </w:rPr>
              <w:t>Канцелярские расходы</w:t>
            </w:r>
          </w:p>
        </w:tc>
        <w:tc>
          <w:tcPr>
            <w:tcW w:w="3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CB1" w:rsidRPr="00AA4F28" w:rsidRDefault="00A15CB1" w:rsidP="00654063">
            <w:pPr>
              <w:jc w:val="center"/>
              <w:rPr>
                <w:iCs/>
                <w:szCs w:val="28"/>
              </w:rPr>
            </w:pPr>
            <w:r>
              <w:rPr>
                <w:iCs/>
                <w:szCs w:val="28"/>
              </w:rPr>
              <w:t>17 494,12</w:t>
            </w:r>
          </w:p>
        </w:tc>
      </w:tr>
      <w:tr w:rsidR="00A15CB1" w:rsidRPr="009572E4" w:rsidTr="00A15CB1">
        <w:trPr>
          <w:trHeight w:val="38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15CB1" w:rsidRPr="009572E4" w:rsidRDefault="00A15CB1" w:rsidP="00654063">
            <w:pPr>
              <w:jc w:val="center"/>
              <w:rPr>
                <w:szCs w:val="28"/>
              </w:rPr>
            </w:pPr>
            <w:r w:rsidRPr="009572E4">
              <w:rPr>
                <w:szCs w:val="28"/>
              </w:rPr>
              <w:t>8.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15CB1" w:rsidRPr="009572E4" w:rsidRDefault="00A15CB1" w:rsidP="00654063">
            <w:pPr>
              <w:rPr>
                <w:szCs w:val="28"/>
              </w:rPr>
            </w:pPr>
            <w:r w:rsidRPr="009572E4">
              <w:rPr>
                <w:szCs w:val="28"/>
              </w:rPr>
              <w:t>Командировочные расходы</w:t>
            </w:r>
          </w:p>
        </w:tc>
        <w:tc>
          <w:tcPr>
            <w:tcW w:w="3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CB1" w:rsidRPr="00AA4F28" w:rsidRDefault="00A15CB1" w:rsidP="00654063">
            <w:pPr>
              <w:jc w:val="center"/>
              <w:rPr>
                <w:iCs/>
                <w:szCs w:val="28"/>
              </w:rPr>
            </w:pPr>
            <w:r w:rsidRPr="00AA4F28">
              <w:rPr>
                <w:iCs/>
                <w:szCs w:val="28"/>
              </w:rPr>
              <w:t> </w:t>
            </w:r>
          </w:p>
        </w:tc>
      </w:tr>
      <w:tr w:rsidR="00A15CB1" w:rsidRPr="009572E4" w:rsidTr="00A15CB1">
        <w:trPr>
          <w:trHeight w:val="6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15CB1" w:rsidRPr="009572E4" w:rsidRDefault="00A15CB1" w:rsidP="00654063">
            <w:pPr>
              <w:jc w:val="center"/>
              <w:rPr>
                <w:szCs w:val="28"/>
              </w:rPr>
            </w:pPr>
            <w:r w:rsidRPr="009572E4">
              <w:rPr>
                <w:szCs w:val="28"/>
              </w:rPr>
              <w:t>9.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15CB1" w:rsidRPr="009572E4" w:rsidRDefault="00A15CB1" w:rsidP="00654063">
            <w:pPr>
              <w:rPr>
                <w:szCs w:val="28"/>
              </w:rPr>
            </w:pPr>
            <w:r w:rsidRPr="009572E4">
              <w:rPr>
                <w:szCs w:val="28"/>
              </w:rPr>
              <w:t>Расходы на приобретение оборудования, других материальных ценностей (материальных запасов)</w:t>
            </w:r>
          </w:p>
        </w:tc>
        <w:tc>
          <w:tcPr>
            <w:tcW w:w="3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CB1" w:rsidRPr="00AA4F28" w:rsidRDefault="00A15CB1" w:rsidP="00654063">
            <w:pPr>
              <w:jc w:val="center"/>
              <w:rPr>
                <w:iCs/>
                <w:szCs w:val="28"/>
              </w:rPr>
            </w:pPr>
            <w:r>
              <w:rPr>
                <w:iCs/>
                <w:szCs w:val="28"/>
              </w:rPr>
              <w:t>10 610,36</w:t>
            </w:r>
          </w:p>
        </w:tc>
      </w:tr>
      <w:tr w:rsidR="00A15CB1" w:rsidRPr="009572E4" w:rsidTr="00A15CB1">
        <w:trPr>
          <w:trHeight w:val="6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15CB1" w:rsidRPr="009572E4" w:rsidRDefault="00A15CB1" w:rsidP="00654063">
            <w:pPr>
              <w:jc w:val="center"/>
              <w:rPr>
                <w:szCs w:val="28"/>
              </w:rPr>
            </w:pPr>
            <w:r w:rsidRPr="009572E4">
              <w:rPr>
                <w:szCs w:val="28"/>
              </w:rPr>
              <w:t>10.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15CB1" w:rsidRPr="009572E4" w:rsidRDefault="00A15CB1" w:rsidP="00654063">
            <w:pPr>
              <w:rPr>
                <w:szCs w:val="28"/>
              </w:rPr>
            </w:pPr>
            <w:r>
              <w:rPr>
                <w:szCs w:val="28"/>
              </w:rPr>
              <w:t>Другие расходы</w:t>
            </w:r>
          </w:p>
        </w:tc>
        <w:tc>
          <w:tcPr>
            <w:tcW w:w="3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CB1" w:rsidRPr="00AA4F28" w:rsidRDefault="00A15CB1" w:rsidP="00654063">
            <w:pPr>
              <w:jc w:val="center"/>
              <w:rPr>
                <w:iCs/>
                <w:szCs w:val="28"/>
              </w:rPr>
            </w:pPr>
            <w:r>
              <w:rPr>
                <w:iCs/>
                <w:szCs w:val="28"/>
              </w:rPr>
              <w:t>220 200,00</w:t>
            </w:r>
          </w:p>
        </w:tc>
      </w:tr>
      <w:tr w:rsidR="00A15CB1" w:rsidRPr="009572E4" w:rsidTr="00A15CB1">
        <w:trPr>
          <w:trHeight w:val="6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15CB1" w:rsidRPr="009572E4" w:rsidRDefault="00A15CB1" w:rsidP="00654063">
            <w:pPr>
              <w:jc w:val="center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CB1" w:rsidRPr="009572E4" w:rsidRDefault="00A15CB1" w:rsidP="006540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Всего расходов:</w:t>
            </w:r>
          </w:p>
        </w:tc>
        <w:tc>
          <w:tcPr>
            <w:tcW w:w="3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CB1" w:rsidRDefault="00A15CB1" w:rsidP="00654063">
            <w:pPr>
              <w:jc w:val="center"/>
              <w:rPr>
                <w:szCs w:val="28"/>
              </w:rPr>
            </w:pPr>
          </w:p>
          <w:p w:rsidR="00A15CB1" w:rsidRPr="00AA4F28" w:rsidRDefault="00A15CB1" w:rsidP="00654063">
            <w:pPr>
              <w:jc w:val="center"/>
              <w:rPr>
                <w:iCs/>
                <w:szCs w:val="28"/>
              </w:rPr>
            </w:pPr>
            <w:r>
              <w:rPr>
                <w:szCs w:val="28"/>
              </w:rPr>
              <w:t>2 965 000,00</w:t>
            </w:r>
          </w:p>
        </w:tc>
      </w:tr>
    </w:tbl>
    <w:p w:rsidR="00A15CB1" w:rsidRPr="00262584" w:rsidRDefault="00A15CB1" w:rsidP="00A15CB1">
      <w:pPr>
        <w:jc w:val="both"/>
        <w:rPr>
          <w:szCs w:val="28"/>
        </w:rPr>
      </w:pPr>
      <w:r>
        <w:rPr>
          <w:szCs w:val="28"/>
        </w:rPr>
        <w:t>».</w:t>
      </w:r>
    </w:p>
    <w:p w:rsidR="00AB3626" w:rsidRDefault="006D7935" w:rsidP="00AB3626">
      <w:pPr>
        <w:ind w:firstLine="709"/>
        <w:jc w:val="both"/>
        <w:rPr>
          <w:szCs w:val="28"/>
        </w:rPr>
      </w:pPr>
      <w:r>
        <w:rPr>
          <w:szCs w:val="28"/>
        </w:rPr>
        <w:t>4.</w:t>
      </w:r>
      <w:r w:rsidR="000F6790">
        <w:rPr>
          <w:szCs w:val="28"/>
        </w:rPr>
        <w:t xml:space="preserve"> </w:t>
      </w:r>
      <w:r w:rsidR="00AB3626">
        <w:rPr>
          <w:szCs w:val="28"/>
        </w:rPr>
        <w:t xml:space="preserve">Внести изменение в Приложение № 4 «Смета расходов </w:t>
      </w:r>
      <w:r w:rsidR="00AB3626" w:rsidRPr="008256C0">
        <w:rPr>
          <w:szCs w:val="28"/>
        </w:rPr>
        <w:t xml:space="preserve">на подготовку и проведение выборов </w:t>
      </w:r>
      <w:r w:rsidR="003C0532">
        <w:rPr>
          <w:szCs w:val="28"/>
        </w:rPr>
        <w:t>депутатов Законодательного Собрания Пермского краяпятого созыва</w:t>
      </w:r>
      <w:r w:rsidR="00AB3626">
        <w:rPr>
          <w:szCs w:val="28"/>
        </w:rPr>
        <w:t>», утвержденное решением территориальной и</w:t>
      </w:r>
      <w:r w:rsidR="00AB3626" w:rsidRPr="00640294">
        <w:rPr>
          <w:szCs w:val="28"/>
        </w:rPr>
        <w:t>збирательн</w:t>
      </w:r>
      <w:r w:rsidR="00AB3626">
        <w:rPr>
          <w:szCs w:val="28"/>
        </w:rPr>
        <w:t>ой</w:t>
      </w:r>
      <w:r w:rsidR="00AB3626" w:rsidRPr="00640294">
        <w:rPr>
          <w:szCs w:val="28"/>
        </w:rPr>
        <w:t xml:space="preserve"> комисси</w:t>
      </w:r>
      <w:r w:rsidR="00AB3626">
        <w:rPr>
          <w:szCs w:val="28"/>
        </w:rPr>
        <w:t xml:space="preserve">иКизеловского муниципального округа от </w:t>
      </w:r>
      <w:r w:rsidR="003C0532">
        <w:rPr>
          <w:szCs w:val="28"/>
        </w:rPr>
        <w:t>02</w:t>
      </w:r>
      <w:r w:rsidR="00AB3626">
        <w:rPr>
          <w:szCs w:val="28"/>
        </w:rPr>
        <w:t>.0</w:t>
      </w:r>
      <w:r w:rsidR="003C0532">
        <w:rPr>
          <w:szCs w:val="28"/>
        </w:rPr>
        <w:t>7</w:t>
      </w:r>
      <w:r w:rsidR="00AB3626">
        <w:rPr>
          <w:szCs w:val="28"/>
        </w:rPr>
        <w:t>.202</w:t>
      </w:r>
      <w:r w:rsidR="003C0532">
        <w:rPr>
          <w:szCs w:val="28"/>
        </w:rPr>
        <w:t>6</w:t>
      </w:r>
      <w:r w:rsidR="00AB3626">
        <w:rPr>
          <w:szCs w:val="28"/>
        </w:rPr>
        <w:t xml:space="preserve">г. № </w:t>
      </w:r>
      <w:r w:rsidR="003C0532">
        <w:rPr>
          <w:szCs w:val="28"/>
        </w:rPr>
        <w:t>125</w:t>
      </w:r>
      <w:r w:rsidR="00AB3626">
        <w:rPr>
          <w:szCs w:val="28"/>
        </w:rPr>
        <w:t>/0</w:t>
      </w:r>
      <w:r w:rsidR="003C0532">
        <w:rPr>
          <w:szCs w:val="28"/>
        </w:rPr>
        <w:t>9</w:t>
      </w:r>
      <w:r w:rsidR="003652E1">
        <w:rPr>
          <w:szCs w:val="28"/>
        </w:rPr>
        <w:t xml:space="preserve">-4 </w:t>
      </w:r>
      <w:r w:rsidR="006909D5">
        <w:rPr>
          <w:szCs w:val="28"/>
        </w:rPr>
        <w:t>(ред</w:t>
      </w:r>
      <w:r w:rsidR="006909D5" w:rsidRPr="002524D6">
        <w:rPr>
          <w:szCs w:val="28"/>
        </w:rPr>
        <w:t xml:space="preserve">. </w:t>
      </w:r>
      <w:r w:rsidR="006909D5" w:rsidRPr="002524D6">
        <w:t>от 30.07.26г. № 128/04-4</w:t>
      </w:r>
      <w:r w:rsidR="00654BFD">
        <w:t xml:space="preserve">, </w:t>
      </w:r>
      <w:r w:rsidR="00654BFD" w:rsidRPr="00654BFD">
        <w:t>от 27.08.26г № 130/03-4</w:t>
      </w:r>
      <w:r w:rsidR="006909D5" w:rsidRPr="00654BFD">
        <w:t xml:space="preserve">) </w:t>
      </w:r>
      <w:r w:rsidR="003652E1" w:rsidRPr="00654BFD">
        <w:t xml:space="preserve">«О </w:t>
      </w:r>
      <w:r w:rsidR="00AB3626" w:rsidRPr="00654BFD">
        <w:t>распределении средств бюджета Пермского края, выделенных территориальной избирательной комиссии Ки</w:t>
      </w:r>
      <w:r w:rsidR="00AB3626" w:rsidRPr="00664032">
        <w:t xml:space="preserve">зеловского муниципального округа на подготовку и проведение </w:t>
      </w:r>
      <w:r w:rsidR="00AB3626" w:rsidRPr="00664032">
        <w:rPr>
          <w:szCs w:val="28"/>
        </w:rPr>
        <w:t xml:space="preserve">выборов </w:t>
      </w:r>
      <w:r w:rsidR="003C0532">
        <w:rPr>
          <w:szCs w:val="28"/>
        </w:rPr>
        <w:t>депутатов Законодательного Собрания Пермского краяпятого созыва</w:t>
      </w:r>
      <w:r w:rsidR="00AB3626" w:rsidRPr="00664032">
        <w:rPr>
          <w:szCs w:val="28"/>
        </w:rPr>
        <w:t>»</w:t>
      </w:r>
      <w:r w:rsidR="00AB3626">
        <w:rPr>
          <w:szCs w:val="28"/>
        </w:rPr>
        <w:t xml:space="preserve">, </w:t>
      </w:r>
      <w:r w:rsidR="00AB3626" w:rsidRPr="00312EE9">
        <w:rPr>
          <w:szCs w:val="28"/>
        </w:rPr>
        <w:t>изложив его</w:t>
      </w:r>
      <w:r w:rsidR="00AB3626">
        <w:rPr>
          <w:szCs w:val="28"/>
        </w:rPr>
        <w:t xml:space="preserve"> в новой редакции:</w:t>
      </w:r>
    </w:p>
    <w:p w:rsidR="00AB3626" w:rsidRDefault="00AB3626" w:rsidP="00AB3626">
      <w:pPr>
        <w:ind w:firstLine="709"/>
        <w:jc w:val="both"/>
        <w:rPr>
          <w:szCs w:val="28"/>
        </w:rPr>
      </w:pPr>
      <w:r>
        <w:rPr>
          <w:szCs w:val="28"/>
        </w:rPr>
        <w:t>«</w:t>
      </w:r>
    </w:p>
    <w:tbl>
      <w:tblPr>
        <w:tblpPr w:leftFromText="180" w:rightFromText="180" w:vertAnchor="text" w:horzAnchor="margin" w:tblpXSpec="center" w:tblpY="219"/>
        <w:tblW w:w="9769" w:type="dxa"/>
        <w:tblLook w:val="04A0"/>
      </w:tblPr>
      <w:tblGrid>
        <w:gridCol w:w="566"/>
        <w:gridCol w:w="5779"/>
        <w:gridCol w:w="3424"/>
      </w:tblGrid>
      <w:tr w:rsidR="00AB3626" w:rsidRPr="009572E4" w:rsidTr="002F1340">
        <w:trPr>
          <w:trHeight w:val="583"/>
        </w:trPr>
        <w:tc>
          <w:tcPr>
            <w:tcW w:w="6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3626" w:rsidRPr="00262584" w:rsidRDefault="00AB3626" w:rsidP="002F1340">
            <w:pPr>
              <w:jc w:val="center"/>
              <w:rPr>
                <w:szCs w:val="28"/>
              </w:rPr>
            </w:pPr>
            <w:r w:rsidRPr="00262584">
              <w:rPr>
                <w:szCs w:val="28"/>
              </w:rPr>
              <w:lastRenderedPageBreak/>
              <w:t>Направления расходов</w:t>
            </w:r>
          </w:p>
        </w:tc>
        <w:tc>
          <w:tcPr>
            <w:tcW w:w="3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26" w:rsidRPr="00262584" w:rsidRDefault="00AB3626" w:rsidP="002F134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Сумма,</w:t>
            </w:r>
            <w:r w:rsidRPr="00262584">
              <w:rPr>
                <w:szCs w:val="28"/>
              </w:rPr>
              <w:br/>
              <w:t>рублей</w:t>
            </w:r>
          </w:p>
        </w:tc>
      </w:tr>
      <w:tr w:rsidR="00AB3626" w:rsidRPr="009572E4" w:rsidTr="002F1340">
        <w:trPr>
          <w:trHeight w:val="254"/>
        </w:trPr>
        <w:tc>
          <w:tcPr>
            <w:tcW w:w="6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AB3626" w:rsidRPr="00262584" w:rsidRDefault="00AB3626" w:rsidP="002F1340">
            <w:pPr>
              <w:jc w:val="center"/>
              <w:rPr>
                <w:szCs w:val="28"/>
              </w:rPr>
            </w:pPr>
            <w:r w:rsidRPr="00262584">
              <w:rPr>
                <w:szCs w:val="28"/>
              </w:rPr>
              <w:t>1</w:t>
            </w:r>
          </w:p>
        </w:tc>
        <w:tc>
          <w:tcPr>
            <w:tcW w:w="3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3626" w:rsidRPr="00262584" w:rsidRDefault="00AB3626" w:rsidP="002F1340">
            <w:pPr>
              <w:jc w:val="center"/>
              <w:rPr>
                <w:szCs w:val="28"/>
              </w:rPr>
            </w:pPr>
            <w:r w:rsidRPr="00262584">
              <w:rPr>
                <w:szCs w:val="28"/>
              </w:rPr>
              <w:t>2</w:t>
            </w:r>
          </w:p>
        </w:tc>
      </w:tr>
      <w:tr w:rsidR="00AB3626" w:rsidRPr="009572E4" w:rsidTr="002F1340">
        <w:trPr>
          <w:trHeight w:val="38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B3626" w:rsidRPr="009572E4" w:rsidRDefault="00AB3626" w:rsidP="002F1340">
            <w:pPr>
              <w:jc w:val="center"/>
              <w:rPr>
                <w:szCs w:val="28"/>
              </w:rPr>
            </w:pPr>
            <w:r w:rsidRPr="009572E4">
              <w:rPr>
                <w:szCs w:val="28"/>
              </w:rPr>
              <w:t>1.</w:t>
            </w:r>
          </w:p>
        </w:tc>
        <w:tc>
          <w:tcPr>
            <w:tcW w:w="5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B3626" w:rsidRPr="009572E4" w:rsidRDefault="00AB3626" w:rsidP="002F1340">
            <w:pPr>
              <w:rPr>
                <w:szCs w:val="28"/>
              </w:rPr>
            </w:pPr>
            <w:r w:rsidRPr="009572E4">
              <w:rPr>
                <w:szCs w:val="28"/>
              </w:rPr>
              <w:t>Компенсация</w:t>
            </w:r>
          </w:p>
        </w:tc>
        <w:tc>
          <w:tcPr>
            <w:tcW w:w="3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3626" w:rsidRPr="00AA4F28" w:rsidRDefault="00AB3626" w:rsidP="002F1340">
            <w:pPr>
              <w:jc w:val="center"/>
              <w:rPr>
                <w:iCs/>
                <w:szCs w:val="28"/>
              </w:rPr>
            </w:pPr>
          </w:p>
        </w:tc>
      </w:tr>
      <w:tr w:rsidR="00AB3626" w:rsidRPr="009572E4" w:rsidTr="002F1340">
        <w:trPr>
          <w:trHeight w:val="38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B3626" w:rsidRPr="009572E4" w:rsidRDefault="00AB3626" w:rsidP="002F1340">
            <w:pPr>
              <w:jc w:val="center"/>
              <w:rPr>
                <w:szCs w:val="28"/>
              </w:rPr>
            </w:pPr>
            <w:r w:rsidRPr="009572E4">
              <w:rPr>
                <w:szCs w:val="28"/>
              </w:rPr>
              <w:t>2.</w:t>
            </w:r>
          </w:p>
        </w:tc>
        <w:tc>
          <w:tcPr>
            <w:tcW w:w="5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B3626" w:rsidRDefault="00AB3626" w:rsidP="002F1340">
            <w:pPr>
              <w:rPr>
                <w:szCs w:val="28"/>
              </w:rPr>
            </w:pPr>
            <w:r w:rsidRPr="009572E4">
              <w:rPr>
                <w:szCs w:val="28"/>
              </w:rPr>
              <w:t>Дополнительная оплата труда (вознаграждение)</w:t>
            </w:r>
          </w:p>
          <w:p w:rsidR="006909D5" w:rsidRPr="009572E4" w:rsidRDefault="006909D5" w:rsidP="002F1340">
            <w:pPr>
              <w:rPr>
                <w:szCs w:val="28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3626" w:rsidRDefault="006D7935" w:rsidP="003652E1">
            <w:pPr>
              <w:jc w:val="center"/>
              <w:rPr>
                <w:iCs/>
                <w:szCs w:val="28"/>
              </w:rPr>
            </w:pPr>
            <w:r>
              <w:rPr>
                <w:iCs/>
                <w:szCs w:val="28"/>
              </w:rPr>
              <w:t>1 592 574,82</w:t>
            </w:r>
          </w:p>
          <w:p w:rsidR="00820DC8" w:rsidRDefault="00820DC8" w:rsidP="003652E1">
            <w:pPr>
              <w:jc w:val="center"/>
              <w:rPr>
                <w:iCs/>
                <w:szCs w:val="28"/>
              </w:rPr>
            </w:pPr>
          </w:p>
          <w:p w:rsidR="006909D5" w:rsidRPr="00AA4F28" w:rsidRDefault="006909D5" w:rsidP="003652E1">
            <w:pPr>
              <w:jc w:val="center"/>
              <w:rPr>
                <w:iCs/>
                <w:szCs w:val="28"/>
              </w:rPr>
            </w:pPr>
          </w:p>
        </w:tc>
      </w:tr>
      <w:tr w:rsidR="00AB3626" w:rsidRPr="009572E4" w:rsidTr="002F1340">
        <w:trPr>
          <w:trHeight w:val="38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B3626" w:rsidRPr="009572E4" w:rsidRDefault="00AB3626" w:rsidP="002F1340">
            <w:pPr>
              <w:jc w:val="center"/>
              <w:rPr>
                <w:szCs w:val="28"/>
              </w:rPr>
            </w:pPr>
            <w:r w:rsidRPr="009572E4">
              <w:rPr>
                <w:szCs w:val="28"/>
              </w:rPr>
              <w:t>3.</w:t>
            </w:r>
          </w:p>
        </w:tc>
        <w:tc>
          <w:tcPr>
            <w:tcW w:w="5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B3626" w:rsidRPr="009572E4" w:rsidRDefault="00AB3626" w:rsidP="002F1340">
            <w:pPr>
              <w:rPr>
                <w:szCs w:val="28"/>
              </w:rPr>
            </w:pPr>
            <w:r w:rsidRPr="009572E4">
              <w:rPr>
                <w:szCs w:val="28"/>
              </w:rPr>
              <w:t>Начисления на дополнительную оплату труда (вознаграждение)</w:t>
            </w:r>
          </w:p>
        </w:tc>
        <w:tc>
          <w:tcPr>
            <w:tcW w:w="3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3626" w:rsidRPr="00AA4F28" w:rsidRDefault="006D7935" w:rsidP="002F1340">
            <w:pPr>
              <w:jc w:val="center"/>
              <w:rPr>
                <w:iCs/>
                <w:szCs w:val="28"/>
              </w:rPr>
            </w:pPr>
            <w:r>
              <w:rPr>
                <w:iCs/>
                <w:szCs w:val="28"/>
              </w:rPr>
              <w:t>326 415,23</w:t>
            </w:r>
          </w:p>
        </w:tc>
      </w:tr>
      <w:tr w:rsidR="00AB3626" w:rsidRPr="009572E4" w:rsidTr="002F1340">
        <w:trPr>
          <w:trHeight w:val="38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B3626" w:rsidRPr="009572E4" w:rsidRDefault="00AB3626" w:rsidP="002F1340">
            <w:pPr>
              <w:jc w:val="center"/>
              <w:rPr>
                <w:szCs w:val="28"/>
              </w:rPr>
            </w:pPr>
            <w:r w:rsidRPr="009572E4">
              <w:rPr>
                <w:szCs w:val="28"/>
              </w:rPr>
              <w:t>4.</w:t>
            </w:r>
          </w:p>
        </w:tc>
        <w:tc>
          <w:tcPr>
            <w:tcW w:w="5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B3626" w:rsidRPr="009572E4" w:rsidRDefault="00AB3626" w:rsidP="002F1340">
            <w:pPr>
              <w:rPr>
                <w:szCs w:val="28"/>
              </w:rPr>
            </w:pPr>
            <w:r w:rsidRPr="009572E4">
              <w:rPr>
                <w:szCs w:val="28"/>
              </w:rPr>
              <w:t xml:space="preserve">Расходы на изготовление печатной продукции </w:t>
            </w:r>
          </w:p>
        </w:tc>
        <w:tc>
          <w:tcPr>
            <w:tcW w:w="3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3626" w:rsidRPr="00A9405D" w:rsidRDefault="00AB3626" w:rsidP="002F1340">
            <w:pPr>
              <w:jc w:val="center"/>
              <w:rPr>
                <w:iCs/>
                <w:szCs w:val="28"/>
              </w:rPr>
            </w:pPr>
          </w:p>
        </w:tc>
      </w:tr>
      <w:tr w:rsidR="00AB3626" w:rsidRPr="009572E4" w:rsidTr="002F1340">
        <w:trPr>
          <w:trHeight w:val="38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B3626" w:rsidRPr="009572E4" w:rsidRDefault="00AB3626" w:rsidP="002F1340">
            <w:pPr>
              <w:jc w:val="center"/>
              <w:rPr>
                <w:szCs w:val="28"/>
              </w:rPr>
            </w:pPr>
            <w:r w:rsidRPr="009572E4">
              <w:rPr>
                <w:szCs w:val="28"/>
              </w:rPr>
              <w:t>5.</w:t>
            </w:r>
          </w:p>
        </w:tc>
        <w:tc>
          <w:tcPr>
            <w:tcW w:w="5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B3626" w:rsidRPr="009572E4" w:rsidRDefault="00AB3626" w:rsidP="002F1340">
            <w:pPr>
              <w:rPr>
                <w:szCs w:val="28"/>
              </w:rPr>
            </w:pPr>
            <w:r w:rsidRPr="009572E4">
              <w:rPr>
                <w:szCs w:val="28"/>
              </w:rPr>
              <w:t>Расходы на связь</w:t>
            </w:r>
          </w:p>
        </w:tc>
        <w:tc>
          <w:tcPr>
            <w:tcW w:w="3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3626" w:rsidRPr="00AA4F28" w:rsidRDefault="00AB3626" w:rsidP="002F1340">
            <w:pPr>
              <w:jc w:val="center"/>
              <w:rPr>
                <w:iCs/>
                <w:szCs w:val="28"/>
              </w:rPr>
            </w:pPr>
            <w:r w:rsidRPr="00AA4F28">
              <w:rPr>
                <w:iCs/>
                <w:szCs w:val="28"/>
              </w:rPr>
              <w:t> </w:t>
            </w:r>
          </w:p>
        </w:tc>
      </w:tr>
      <w:tr w:rsidR="00AB3626" w:rsidRPr="009572E4" w:rsidTr="002F1340">
        <w:trPr>
          <w:trHeight w:val="38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B3626" w:rsidRPr="009572E4" w:rsidRDefault="00AB3626" w:rsidP="002F1340">
            <w:pPr>
              <w:jc w:val="center"/>
              <w:rPr>
                <w:szCs w:val="28"/>
              </w:rPr>
            </w:pPr>
            <w:r w:rsidRPr="009572E4">
              <w:rPr>
                <w:szCs w:val="28"/>
              </w:rPr>
              <w:t>6.</w:t>
            </w:r>
          </w:p>
        </w:tc>
        <w:tc>
          <w:tcPr>
            <w:tcW w:w="5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B3626" w:rsidRPr="009572E4" w:rsidRDefault="00AB3626" w:rsidP="002F1340">
            <w:pPr>
              <w:rPr>
                <w:szCs w:val="28"/>
              </w:rPr>
            </w:pPr>
            <w:r w:rsidRPr="009572E4">
              <w:rPr>
                <w:szCs w:val="28"/>
              </w:rPr>
              <w:t>Транспортные расходы</w:t>
            </w:r>
          </w:p>
        </w:tc>
        <w:tc>
          <w:tcPr>
            <w:tcW w:w="3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3626" w:rsidRPr="00AA4F28" w:rsidRDefault="00AB3626" w:rsidP="002F1340">
            <w:pPr>
              <w:jc w:val="center"/>
              <w:rPr>
                <w:iCs/>
                <w:szCs w:val="28"/>
              </w:rPr>
            </w:pPr>
          </w:p>
        </w:tc>
      </w:tr>
      <w:tr w:rsidR="00AB3626" w:rsidRPr="009572E4" w:rsidTr="002F1340">
        <w:trPr>
          <w:trHeight w:val="38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B3626" w:rsidRPr="009572E4" w:rsidRDefault="00AB3626" w:rsidP="002F1340">
            <w:pPr>
              <w:jc w:val="center"/>
              <w:rPr>
                <w:szCs w:val="28"/>
              </w:rPr>
            </w:pPr>
            <w:r w:rsidRPr="009572E4">
              <w:rPr>
                <w:szCs w:val="28"/>
              </w:rPr>
              <w:t>7.</w:t>
            </w:r>
          </w:p>
        </w:tc>
        <w:tc>
          <w:tcPr>
            <w:tcW w:w="5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B3626" w:rsidRPr="009572E4" w:rsidRDefault="00AB3626" w:rsidP="002F1340">
            <w:pPr>
              <w:rPr>
                <w:szCs w:val="28"/>
              </w:rPr>
            </w:pPr>
            <w:r w:rsidRPr="009572E4">
              <w:rPr>
                <w:szCs w:val="28"/>
              </w:rPr>
              <w:t>Канцелярские расходы</w:t>
            </w:r>
          </w:p>
        </w:tc>
        <w:tc>
          <w:tcPr>
            <w:tcW w:w="3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3626" w:rsidRPr="00AA4F28" w:rsidRDefault="00AB3626" w:rsidP="003652E1">
            <w:pPr>
              <w:jc w:val="center"/>
              <w:rPr>
                <w:iCs/>
                <w:szCs w:val="28"/>
              </w:rPr>
            </w:pPr>
            <w:r>
              <w:rPr>
                <w:iCs/>
                <w:szCs w:val="28"/>
              </w:rPr>
              <w:t>2 </w:t>
            </w:r>
            <w:r w:rsidR="003652E1">
              <w:rPr>
                <w:iCs/>
                <w:szCs w:val="28"/>
              </w:rPr>
              <w:t>612,95</w:t>
            </w:r>
          </w:p>
        </w:tc>
      </w:tr>
      <w:tr w:rsidR="00AB3626" w:rsidRPr="009572E4" w:rsidTr="002F1340">
        <w:trPr>
          <w:trHeight w:val="38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B3626" w:rsidRPr="009572E4" w:rsidRDefault="00AB3626" w:rsidP="002F1340">
            <w:pPr>
              <w:jc w:val="center"/>
              <w:rPr>
                <w:szCs w:val="28"/>
              </w:rPr>
            </w:pPr>
            <w:r w:rsidRPr="009572E4">
              <w:rPr>
                <w:szCs w:val="28"/>
              </w:rPr>
              <w:t>8.</w:t>
            </w:r>
          </w:p>
        </w:tc>
        <w:tc>
          <w:tcPr>
            <w:tcW w:w="5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B3626" w:rsidRPr="009572E4" w:rsidRDefault="00AB3626" w:rsidP="002F1340">
            <w:pPr>
              <w:rPr>
                <w:szCs w:val="28"/>
              </w:rPr>
            </w:pPr>
            <w:r w:rsidRPr="009572E4">
              <w:rPr>
                <w:szCs w:val="28"/>
              </w:rPr>
              <w:t>Командировочные расходы</w:t>
            </w:r>
          </w:p>
        </w:tc>
        <w:tc>
          <w:tcPr>
            <w:tcW w:w="3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3626" w:rsidRPr="00AA4F28" w:rsidRDefault="00AB3626" w:rsidP="002F1340">
            <w:pPr>
              <w:jc w:val="center"/>
              <w:rPr>
                <w:iCs/>
                <w:szCs w:val="28"/>
              </w:rPr>
            </w:pPr>
            <w:r w:rsidRPr="00AA4F28">
              <w:rPr>
                <w:iCs/>
                <w:szCs w:val="28"/>
              </w:rPr>
              <w:t> </w:t>
            </w:r>
          </w:p>
        </w:tc>
      </w:tr>
      <w:tr w:rsidR="00AB3626" w:rsidRPr="009572E4" w:rsidTr="002F1340">
        <w:trPr>
          <w:trHeight w:val="6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B3626" w:rsidRPr="009572E4" w:rsidRDefault="00AB3626" w:rsidP="002F1340">
            <w:pPr>
              <w:jc w:val="center"/>
              <w:rPr>
                <w:szCs w:val="28"/>
              </w:rPr>
            </w:pPr>
            <w:r w:rsidRPr="009572E4">
              <w:rPr>
                <w:szCs w:val="28"/>
              </w:rPr>
              <w:t>9.</w:t>
            </w:r>
          </w:p>
        </w:tc>
        <w:tc>
          <w:tcPr>
            <w:tcW w:w="5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B3626" w:rsidRPr="009572E4" w:rsidRDefault="00AB3626" w:rsidP="002F1340">
            <w:pPr>
              <w:rPr>
                <w:szCs w:val="28"/>
              </w:rPr>
            </w:pPr>
            <w:r w:rsidRPr="009572E4">
              <w:rPr>
                <w:szCs w:val="28"/>
              </w:rPr>
              <w:t>Расходы на приобретение оборудования, других материальных ценностей (материальных запасов)</w:t>
            </w:r>
          </w:p>
        </w:tc>
        <w:tc>
          <w:tcPr>
            <w:tcW w:w="3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3626" w:rsidRPr="00AA4F28" w:rsidRDefault="00AB3626" w:rsidP="002F1340">
            <w:pPr>
              <w:jc w:val="center"/>
              <w:rPr>
                <w:iCs/>
                <w:szCs w:val="28"/>
              </w:rPr>
            </w:pPr>
          </w:p>
        </w:tc>
      </w:tr>
      <w:tr w:rsidR="00AB3626" w:rsidRPr="009572E4" w:rsidTr="002F1340">
        <w:trPr>
          <w:trHeight w:val="6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B3626" w:rsidRPr="009572E4" w:rsidRDefault="00AB3626" w:rsidP="002F1340">
            <w:pPr>
              <w:jc w:val="center"/>
              <w:rPr>
                <w:szCs w:val="28"/>
              </w:rPr>
            </w:pPr>
            <w:r w:rsidRPr="009572E4">
              <w:rPr>
                <w:szCs w:val="28"/>
              </w:rPr>
              <w:t>10.</w:t>
            </w:r>
          </w:p>
        </w:tc>
        <w:tc>
          <w:tcPr>
            <w:tcW w:w="5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B3626" w:rsidRPr="009572E4" w:rsidRDefault="00AB3626" w:rsidP="002F1340">
            <w:pPr>
              <w:rPr>
                <w:szCs w:val="28"/>
              </w:rPr>
            </w:pPr>
            <w:r w:rsidRPr="009572E4">
              <w:rPr>
                <w:szCs w:val="28"/>
              </w:rPr>
              <w:t>Другие расходы, связанн</w:t>
            </w:r>
            <w:r>
              <w:rPr>
                <w:szCs w:val="28"/>
              </w:rPr>
              <w:t xml:space="preserve">ые с подготовкой и проведением </w:t>
            </w:r>
            <w:r w:rsidRPr="009572E4">
              <w:rPr>
                <w:szCs w:val="28"/>
              </w:rPr>
              <w:t>выборов (референдума)</w:t>
            </w:r>
          </w:p>
        </w:tc>
        <w:tc>
          <w:tcPr>
            <w:tcW w:w="3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3626" w:rsidRPr="00AA4F28" w:rsidRDefault="003652E1" w:rsidP="003652E1">
            <w:pPr>
              <w:jc w:val="center"/>
              <w:rPr>
                <w:iCs/>
                <w:szCs w:val="28"/>
              </w:rPr>
            </w:pPr>
            <w:r>
              <w:rPr>
                <w:iCs/>
                <w:szCs w:val="28"/>
              </w:rPr>
              <w:t>51</w:t>
            </w:r>
            <w:r w:rsidR="00AB3626">
              <w:rPr>
                <w:iCs/>
                <w:szCs w:val="28"/>
              </w:rPr>
              <w:t> </w:t>
            </w:r>
            <w:r>
              <w:rPr>
                <w:iCs/>
                <w:szCs w:val="28"/>
              </w:rPr>
              <w:t>000</w:t>
            </w:r>
            <w:r w:rsidR="00AB3626">
              <w:rPr>
                <w:iCs/>
                <w:szCs w:val="28"/>
              </w:rPr>
              <w:t>,00</w:t>
            </w:r>
          </w:p>
        </w:tc>
      </w:tr>
      <w:tr w:rsidR="00AB3626" w:rsidRPr="009572E4" w:rsidTr="002F1340">
        <w:trPr>
          <w:trHeight w:val="6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B3626" w:rsidRPr="009572E4" w:rsidRDefault="00AB3626" w:rsidP="002F1340">
            <w:pPr>
              <w:jc w:val="center"/>
              <w:rPr>
                <w:szCs w:val="28"/>
              </w:rPr>
            </w:pPr>
          </w:p>
        </w:tc>
        <w:tc>
          <w:tcPr>
            <w:tcW w:w="5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3626" w:rsidRPr="009572E4" w:rsidRDefault="00AB3626" w:rsidP="002F134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Всего расходов:</w:t>
            </w:r>
          </w:p>
        </w:tc>
        <w:tc>
          <w:tcPr>
            <w:tcW w:w="3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26" w:rsidRPr="00AA4F28" w:rsidRDefault="00A15CB1" w:rsidP="003652E1">
            <w:pPr>
              <w:jc w:val="center"/>
              <w:rPr>
                <w:iCs/>
                <w:szCs w:val="28"/>
              </w:rPr>
            </w:pPr>
            <w:r>
              <w:rPr>
                <w:szCs w:val="28"/>
              </w:rPr>
              <w:t>1 972 603</w:t>
            </w:r>
            <w:r w:rsidR="00AB3626">
              <w:rPr>
                <w:szCs w:val="28"/>
              </w:rPr>
              <w:t>,00</w:t>
            </w:r>
          </w:p>
        </w:tc>
      </w:tr>
    </w:tbl>
    <w:p w:rsidR="00AB3626" w:rsidRPr="00262584" w:rsidRDefault="00AB3626" w:rsidP="00EC42F7">
      <w:pPr>
        <w:jc w:val="both"/>
        <w:rPr>
          <w:szCs w:val="28"/>
        </w:rPr>
      </w:pPr>
      <w:r>
        <w:rPr>
          <w:szCs w:val="28"/>
        </w:rPr>
        <w:t>».</w:t>
      </w:r>
    </w:p>
    <w:p w:rsidR="00A15CB1" w:rsidRDefault="006D7935" w:rsidP="00A15CB1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A15CB1" w:rsidRPr="00AA4F28">
        <w:rPr>
          <w:szCs w:val="28"/>
        </w:rPr>
        <w:t>.</w:t>
      </w:r>
      <w:r w:rsidR="000F6790">
        <w:rPr>
          <w:szCs w:val="28"/>
        </w:rPr>
        <w:t xml:space="preserve"> </w:t>
      </w:r>
      <w:r w:rsidR="00A15CB1">
        <w:rPr>
          <w:szCs w:val="28"/>
        </w:rPr>
        <w:t>Внести изменение в Приложение № 5 «Р</w:t>
      </w:r>
      <w:r w:rsidR="00A15CB1" w:rsidRPr="00281DEC">
        <w:rPr>
          <w:szCs w:val="28"/>
        </w:rPr>
        <w:t>аспределение средств бюджета</w:t>
      </w:r>
      <w:r w:rsidR="00A15CB1">
        <w:rPr>
          <w:szCs w:val="28"/>
        </w:rPr>
        <w:t xml:space="preserve"> Пермского края</w:t>
      </w:r>
      <w:r w:rsidR="00A15CB1" w:rsidRPr="00281DEC">
        <w:rPr>
          <w:szCs w:val="28"/>
        </w:rPr>
        <w:t xml:space="preserve">, предусмотренных на выплату компенсации и дополнительной оплаты труда (вознаграждения) членам участковых избирательных комиссий в период подготовки и проведения выборов депутатов </w:t>
      </w:r>
      <w:r w:rsidR="00A15CB1">
        <w:rPr>
          <w:szCs w:val="28"/>
        </w:rPr>
        <w:t>Законодательного Собрания Пермского краяпятого созыва</w:t>
      </w:r>
      <w:r w:rsidR="00A15CB1" w:rsidRPr="00AA4F28">
        <w:rPr>
          <w:bCs/>
          <w:szCs w:val="28"/>
        </w:rPr>
        <w:t>»</w:t>
      </w:r>
      <w:r w:rsidR="00A15CB1">
        <w:rPr>
          <w:bCs/>
          <w:szCs w:val="28"/>
        </w:rPr>
        <w:t>,</w:t>
      </w:r>
      <w:r w:rsidR="00A15CB1">
        <w:rPr>
          <w:szCs w:val="28"/>
        </w:rPr>
        <w:t>утвержденное решением территориальной и</w:t>
      </w:r>
      <w:r w:rsidR="00A15CB1" w:rsidRPr="00640294">
        <w:rPr>
          <w:szCs w:val="28"/>
        </w:rPr>
        <w:t>збирательн</w:t>
      </w:r>
      <w:r w:rsidR="00A15CB1">
        <w:rPr>
          <w:szCs w:val="28"/>
        </w:rPr>
        <w:t>ой</w:t>
      </w:r>
      <w:r w:rsidR="00A15CB1" w:rsidRPr="00640294">
        <w:rPr>
          <w:szCs w:val="28"/>
        </w:rPr>
        <w:t xml:space="preserve"> комисси</w:t>
      </w:r>
      <w:r w:rsidR="00A15CB1">
        <w:rPr>
          <w:szCs w:val="28"/>
        </w:rPr>
        <w:t xml:space="preserve">иКизеловского муниципального округа от 02.07.2026г. № 125/09-4 </w:t>
      </w:r>
      <w:r w:rsidR="00A15CB1">
        <w:t xml:space="preserve">«О </w:t>
      </w:r>
      <w:r w:rsidR="00A15CB1" w:rsidRPr="00664032">
        <w:t xml:space="preserve">распределении средств бюджета Пермского края, выделенных территориальной избирательной комиссии Кизеловского муниципального округа на подготовку и проведение </w:t>
      </w:r>
      <w:r w:rsidR="00A15CB1" w:rsidRPr="00664032">
        <w:rPr>
          <w:szCs w:val="28"/>
        </w:rPr>
        <w:t xml:space="preserve">выборов </w:t>
      </w:r>
      <w:r w:rsidR="00A15CB1">
        <w:rPr>
          <w:szCs w:val="28"/>
        </w:rPr>
        <w:t>депутатов Законодательного Собрания Пермского краяпятого созыва</w:t>
      </w:r>
      <w:r w:rsidR="00A15CB1" w:rsidRPr="00664032">
        <w:rPr>
          <w:szCs w:val="28"/>
        </w:rPr>
        <w:t>»</w:t>
      </w:r>
      <w:r w:rsidR="00A15CB1">
        <w:rPr>
          <w:szCs w:val="28"/>
        </w:rPr>
        <w:t xml:space="preserve">, </w:t>
      </w:r>
      <w:r w:rsidR="00A15CB1" w:rsidRPr="00312EE9">
        <w:rPr>
          <w:szCs w:val="28"/>
        </w:rPr>
        <w:t>изложив его</w:t>
      </w:r>
      <w:r w:rsidR="00A15CB1">
        <w:rPr>
          <w:szCs w:val="28"/>
        </w:rPr>
        <w:t xml:space="preserve"> в новой редакции:</w:t>
      </w:r>
    </w:p>
    <w:p w:rsidR="00A15CB1" w:rsidRDefault="00A15CB1" w:rsidP="00A15CB1">
      <w:pPr>
        <w:ind w:firstLine="709"/>
        <w:jc w:val="both"/>
        <w:rPr>
          <w:szCs w:val="28"/>
        </w:rPr>
      </w:pPr>
      <w:r>
        <w:rPr>
          <w:szCs w:val="28"/>
        </w:rPr>
        <w:t>«</w:t>
      </w:r>
    </w:p>
    <w:tbl>
      <w:tblPr>
        <w:tblW w:w="9351" w:type="dxa"/>
        <w:tblInd w:w="113" w:type="dxa"/>
        <w:tblLayout w:type="fixed"/>
        <w:tblLook w:val="04A0"/>
      </w:tblPr>
      <w:tblGrid>
        <w:gridCol w:w="5240"/>
        <w:gridCol w:w="1418"/>
        <w:gridCol w:w="1133"/>
        <w:gridCol w:w="1560"/>
      </w:tblGrid>
      <w:tr w:rsidR="00A15CB1" w:rsidRPr="00B647FD" w:rsidTr="00654063">
        <w:trPr>
          <w:trHeight w:val="660"/>
        </w:trPr>
        <w:tc>
          <w:tcPr>
            <w:tcW w:w="5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15CB1" w:rsidRPr="00B647FD" w:rsidRDefault="00A15CB1" w:rsidP="00654063">
            <w:pPr>
              <w:jc w:val="center"/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Номер участковой избирательной комиссии, направление расходов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5CB1" w:rsidRPr="00B647FD" w:rsidRDefault="00A15CB1" w:rsidP="00654063">
            <w:pPr>
              <w:jc w:val="center"/>
              <w:rPr>
                <w:sz w:val="26"/>
                <w:szCs w:val="26"/>
              </w:rPr>
            </w:pPr>
            <w:r w:rsidRPr="00B647FD">
              <w:rPr>
                <w:sz w:val="26"/>
                <w:szCs w:val="26"/>
              </w:rPr>
              <w:t>Сумма на выплату компенсации и дополнительной оплаты труда (вознаграждения)</w:t>
            </w:r>
          </w:p>
        </w:tc>
      </w:tr>
      <w:tr w:rsidR="00A15CB1" w:rsidRPr="00B647FD" w:rsidTr="00654063">
        <w:trPr>
          <w:trHeight w:val="450"/>
        </w:trPr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15CB1" w:rsidRPr="00B647FD" w:rsidRDefault="00A15CB1" w:rsidP="006540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CB1" w:rsidRPr="00B647FD" w:rsidRDefault="00A15CB1" w:rsidP="00654063">
            <w:pPr>
              <w:jc w:val="center"/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Всего, рублей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CB1" w:rsidRPr="00B647FD" w:rsidRDefault="00A15CB1" w:rsidP="00654063">
            <w:pPr>
              <w:jc w:val="center"/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В том числе</w:t>
            </w:r>
          </w:p>
        </w:tc>
      </w:tr>
      <w:tr w:rsidR="00A15CB1" w:rsidRPr="00B647FD" w:rsidTr="00654063">
        <w:trPr>
          <w:trHeight w:val="600"/>
        </w:trPr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15CB1" w:rsidRPr="00B647FD" w:rsidRDefault="00A15CB1" w:rsidP="006540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5CB1" w:rsidRPr="00B647FD" w:rsidRDefault="00A15CB1" w:rsidP="00654063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CB1" w:rsidRPr="00B647FD" w:rsidRDefault="00A15CB1" w:rsidP="00654063">
            <w:pPr>
              <w:jc w:val="center"/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компенсация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CB1" w:rsidRPr="00B647FD" w:rsidRDefault="00A15CB1" w:rsidP="00654063">
            <w:pPr>
              <w:jc w:val="center"/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дополнительная оплата труда (вознагражд</w:t>
            </w:r>
            <w:r w:rsidRPr="00B647FD">
              <w:rPr>
                <w:sz w:val="24"/>
                <w:szCs w:val="24"/>
              </w:rPr>
              <w:lastRenderedPageBreak/>
              <w:t>ение)</w:t>
            </w:r>
          </w:p>
        </w:tc>
      </w:tr>
      <w:tr w:rsidR="00A15CB1" w:rsidRPr="00B647FD" w:rsidTr="00654063">
        <w:trPr>
          <w:trHeight w:val="345"/>
        </w:trPr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15CB1" w:rsidRPr="00B647FD" w:rsidRDefault="00A15CB1" w:rsidP="006540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5CB1" w:rsidRPr="00B647FD" w:rsidRDefault="00A15CB1" w:rsidP="00654063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5CB1" w:rsidRPr="00B647FD" w:rsidRDefault="00A15CB1" w:rsidP="00654063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5CB1" w:rsidRPr="00B647FD" w:rsidRDefault="00A15CB1" w:rsidP="00654063">
            <w:pPr>
              <w:rPr>
                <w:sz w:val="24"/>
                <w:szCs w:val="24"/>
              </w:rPr>
            </w:pPr>
          </w:p>
        </w:tc>
      </w:tr>
      <w:tr w:rsidR="00A15CB1" w:rsidRPr="00B647FD" w:rsidTr="00654063">
        <w:trPr>
          <w:trHeight w:val="31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CB1" w:rsidRPr="00B647FD" w:rsidRDefault="00A15CB1" w:rsidP="00654063">
            <w:pPr>
              <w:jc w:val="center"/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CB1" w:rsidRPr="00B647FD" w:rsidRDefault="00A15CB1" w:rsidP="00654063">
            <w:pPr>
              <w:jc w:val="center"/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CB1" w:rsidRPr="00B647FD" w:rsidRDefault="00A15CB1" w:rsidP="00654063">
            <w:pPr>
              <w:jc w:val="center"/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CB1" w:rsidRPr="00B647FD" w:rsidRDefault="00A15CB1" w:rsidP="00654063">
            <w:pPr>
              <w:jc w:val="center"/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4</w:t>
            </w:r>
          </w:p>
        </w:tc>
      </w:tr>
      <w:tr w:rsidR="00CB403B" w:rsidRPr="00B647FD" w:rsidTr="00654063">
        <w:trPr>
          <w:trHeight w:val="36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03B" w:rsidRPr="00B647FD" w:rsidRDefault="00CB403B" w:rsidP="00CB403B">
            <w:pPr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 xml:space="preserve">1. Участковая избирательная комиссия № 1401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CB403B" w:rsidRDefault="00CB403B" w:rsidP="00CB403B">
            <w:pPr>
              <w:jc w:val="center"/>
              <w:rPr>
                <w:color w:val="000000"/>
                <w:sz w:val="24"/>
                <w:szCs w:val="24"/>
              </w:rPr>
            </w:pPr>
            <w:r w:rsidRPr="00CB403B">
              <w:rPr>
                <w:color w:val="000000"/>
                <w:sz w:val="24"/>
                <w:szCs w:val="24"/>
              </w:rPr>
              <w:t>68491,9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B647FD" w:rsidRDefault="00CB403B" w:rsidP="00CB403B">
            <w:pPr>
              <w:jc w:val="center"/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CB403B" w:rsidRDefault="00CB403B" w:rsidP="00CB403B">
            <w:pPr>
              <w:jc w:val="center"/>
              <w:rPr>
                <w:color w:val="000000"/>
                <w:sz w:val="24"/>
                <w:szCs w:val="24"/>
              </w:rPr>
            </w:pPr>
            <w:r w:rsidRPr="00CB403B">
              <w:rPr>
                <w:color w:val="000000"/>
                <w:sz w:val="24"/>
                <w:szCs w:val="24"/>
              </w:rPr>
              <w:t>68491,9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CB403B" w:rsidRPr="00B647FD" w:rsidTr="00654063">
        <w:trPr>
          <w:trHeight w:val="31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03B" w:rsidRPr="00B647FD" w:rsidRDefault="00CB403B" w:rsidP="00CB403B">
            <w:pPr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2. Участковая избирательная комиссия № 1402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CB403B" w:rsidRDefault="00CB403B" w:rsidP="00CB403B">
            <w:pPr>
              <w:jc w:val="center"/>
              <w:rPr>
                <w:color w:val="000000"/>
                <w:sz w:val="24"/>
                <w:szCs w:val="24"/>
              </w:rPr>
            </w:pPr>
            <w:r w:rsidRPr="00CB403B">
              <w:rPr>
                <w:color w:val="000000"/>
                <w:sz w:val="24"/>
                <w:szCs w:val="24"/>
              </w:rPr>
              <w:t>68467,85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B647FD" w:rsidRDefault="00CB403B" w:rsidP="00CB403B">
            <w:pPr>
              <w:jc w:val="center"/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CB403B" w:rsidRDefault="00CB403B" w:rsidP="00CB403B">
            <w:pPr>
              <w:jc w:val="center"/>
              <w:rPr>
                <w:color w:val="000000"/>
                <w:sz w:val="24"/>
                <w:szCs w:val="24"/>
              </w:rPr>
            </w:pPr>
            <w:r w:rsidRPr="00CB403B">
              <w:rPr>
                <w:color w:val="000000"/>
                <w:sz w:val="24"/>
                <w:szCs w:val="24"/>
              </w:rPr>
              <w:t>68467,85</w:t>
            </w:r>
          </w:p>
        </w:tc>
      </w:tr>
      <w:tr w:rsidR="00CB403B" w:rsidRPr="00B647FD" w:rsidTr="00654063">
        <w:trPr>
          <w:trHeight w:val="31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03B" w:rsidRPr="00B647FD" w:rsidRDefault="00CB403B" w:rsidP="00CB403B">
            <w:pPr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3. Участковая избирательная комиссия № 1403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CB403B" w:rsidRDefault="00CB403B" w:rsidP="00CB403B">
            <w:pPr>
              <w:jc w:val="center"/>
              <w:rPr>
                <w:color w:val="000000"/>
                <w:sz w:val="24"/>
                <w:szCs w:val="24"/>
              </w:rPr>
            </w:pPr>
            <w:r w:rsidRPr="00CB403B">
              <w:rPr>
                <w:color w:val="000000"/>
                <w:sz w:val="24"/>
                <w:szCs w:val="24"/>
              </w:rPr>
              <w:t>65160,71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B647FD" w:rsidRDefault="00CB403B" w:rsidP="00CB403B">
            <w:pPr>
              <w:jc w:val="center"/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CB403B" w:rsidRDefault="00CB403B" w:rsidP="00CB403B">
            <w:pPr>
              <w:jc w:val="center"/>
              <w:rPr>
                <w:color w:val="000000"/>
                <w:sz w:val="24"/>
                <w:szCs w:val="24"/>
              </w:rPr>
            </w:pPr>
            <w:r w:rsidRPr="00CB403B">
              <w:rPr>
                <w:color w:val="000000"/>
                <w:sz w:val="24"/>
                <w:szCs w:val="24"/>
              </w:rPr>
              <w:t>65160,71</w:t>
            </w:r>
          </w:p>
        </w:tc>
      </w:tr>
      <w:tr w:rsidR="00CB403B" w:rsidRPr="00B647FD" w:rsidTr="00654063">
        <w:trPr>
          <w:trHeight w:val="31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03B" w:rsidRPr="00B647FD" w:rsidRDefault="00CB403B" w:rsidP="00CB403B">
            <w:pPr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4. Участковая избирательная комиссия № 1404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CB403B" w:rsidRDefault="00CB403B" w:rsidP="00CB403B">
            <w:pPr>
              <w:jc w:val="center"/>
              <w:rPr>
                <w:color w:val="000000"/>
                <w:sz w:val="24"/>
                <w:szCs w:val="24"/>
              </w:rPr>
            </w:pPr>
            <w:r w:rsidRPr="00CB403B">
              <w:rPr>
                <w:color w:val="000000"/>
                <w:sz w:val="24"/>
                <w:szCs w:val="24"/>
              </w:rPr>
              <w:t>68478,76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B647FD" w:rsidRDefault="00CB403B" w:rsidP="00CB403B">
            <w:pPr>
              <w:jc w:val="center"/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CB403B" w:rsidRDefault="00CB403B" w:rsidP="00CB403B">
            <w:pPr>
              <w:jc w:val="center"/>
              <w:rPr>
                <w:color w:val="000000"/>
                <w:sz w:val="24"/>
                <w:szCs w:val="24"/>
              </w:rPr>
            </w:pPr>
            <w:r w:rsidRPr="00CB403B">
              <w:rPr>
                <w:color w:val="000000"/>
                <w:sz w:val="24"/>
                <w:szCs w:val="24"/>
              </w:rPr>
              <w:t>68478,76</w:t>
            </w:r>
          </w:p>
        </w:tc>
      </w:tr>
      <w:tr w:rsidR="00CB403B" w:rsidRPr="00B647FD" w:rsidTr="00654063">
        <w:trPr>
          <w:trHeight w:val="31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03B" w:rsidRPr="00B647FD" w:rsidRDefault="00CB403B" w:rsidP="00CB403B">
            <w:pPr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5. Участковая избирательная комиссия № 1405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CB403B" w:rsidRDefault="00CB403B" w:rsidP="00CB403B">
            <w:pPr>
              <w:jc w:val="center"/>
              <w:rPr>
                <w:color w:val="000000"/>
                <w:sz w:val="24"/>
                <w:szCs w:val="24"/>
              </w:rPr>
            </w:pPr>
            <w:r w:rsidRPr="00CB403B">
              <w:rPr>
                <w:color w:val="000000"/>
                <w:sz w:val="24"/>
                <w:szCs w:val="24"/>
              </w:rPr>
              <w:t>68460,3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B647FD" w:rsidRDefault="00CB403B" w:rsidP="00CB403B">
            <w:pPr>
              <w:jc w:val="center"/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CB403B" w:rsidRDefault="00CB403B" w:rsidP="00CB403B">
            <w:pPr>
              <w:jc w:val="center"/>
              <w:rPr>
                <w:color w:val="000000"/>
                <w:sz w:val="24"/>
                <w:szCs w:val="24"/>
              </w:rPr>
            </w:pPr>
            <w:r w:rsidRPr="00CB403B">
              <w:rPr>
                <w:color w:val="000000"/>
                <w:sz w:val="24"/>
                <w:szCs w:val="24"/>
              </w:rPr>
              <w:t>68460,3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CB403B" w:rsidRPr="00B647FD" w:rsidTr="00654063">
        <w:trPr>
          <w:trHeight w:val="31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03B" w:rsidRPr="00B647FD" w:rsidRDefault="00CB403B" w:rsidP="00CB403B">
            <w:pPr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6. Участковая избирательная комиссия № 1406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CB403B" w:rsidRDefault="00CB403B" w:rsidP="00CB403B">
            <w:pPr>
              <w:jc w:val="center"/>
              <w:rPr>
                <w:color w:val="000000"/>
                <w:sz w:val="24"/>
                <w:szCs w:val="24"/>
              </w:rPr>
            </w:pPr>
            <w:r w:rsidRPr="00CB403B">
              <w:rPr>
                <w:color w:val="000000"/>
                <w:sz w:val="24"/>
                <w:szCs w:val="24"/>
              </w:rPr>
              <w:t>68471,47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B647FD" w:rsidRDefault="00CB403B" w:rsidP="00CB403B">
            <w:pPr>
              <w:jc w:val="center"/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CB403B" w:rsidRDefault="00CB403B" w:rsidP="00CB403B">
            <w:pPr>
              <w:jc w:val="center"/>
              <w:rPr>
                <w:color w:val="000000"/>
                <w:sz w:val="24"/>
                <w:szCs w:val="24"/>
              </w:rPr>
            </w:pPr>
            <w:r w:rsidRPr="00CB403B">
              <w:rPr>
                <w:color w:val="000000"/>
                <w:sz w:val="24"/>
                <w:szCs w:val="24"/>
              </w:rPr>
              <w:t>68471,47</w:t>
            </w:r>
          </w:p>
        </w:tc>
      </w:tr>
      <w:tr w:rsidR="00CB403B" w:rsidRPr="00B647FD" w:rsidTr="00654063">
        <w:trPr>
          <w:trHeight w:val="31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03B" w:rsidRPr="00B647FD" w:rsidRDefault="00CB403B" w:rsidP="00CB403B">
            <w:pPr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7. Участковая избирательная комиссия № 1407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CB403B" w:rsidRDefault="00CB403B" w:rsidP="00CB403B">
            <w:pPr>
              <w:jc w:val="center"/>
              <w:rPr>
                <w:color w:val="000000"/>
                <w:sz w:val="24"/>
                <w:szCs w:val="24"/>
              </w:rPr>
            </w:pPr>
            <w:r w:rsidRPr="00CB403B">
              <w:rPr>
                <w:color w:val="000000"/>
                <w:sz w:val="24"/>
                <w:szCs w:val="24"/>
              </w:rPr>
              <w:t>68411,1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B647FD" w:rsidRDefault="00CB403B" w:rsidP="00CB403B">
            <w:pPr>
              <w:jc w:val="center"/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CB403B" w:rsidRDefault="00CB403B" w:rsidP="00CB403B">
            <w:pPr>
              <w:jc w:val="center"/>
              <w:rPr>
                <w:color w:val="000000"/>
                <w:sz w:val="24"/>
                <w:szCs w:val="24"/>
              </w:rPr>
            </w:pPr>
            <w:r w:rsidRPr="00CB403B">
              <w:rPr>
                <w:color w:val="000000"/>
                <w:sz w:val="24"/>
                <w:szCs w:val="24"/>
              </w:rPr>
              <w:t>68411,1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CB403B" w:rsidRPr="00B647FD" w:rsidTr="00654063">
        <w:trPr>
          <w:trHeight w:val="31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03B" w:rsidRPr="00B647FD" w:rsidRDefault="00CB403B" w:rsidP="00CB403B">
            <w:pPr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8. Участковая избирательная комиссия № 1408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CB403B" w:rsidRDefault="00CB403B" w:rsidP="00CB403B">
            <w:pPr>
              <w:jc w:val="center"/>
              <w:rPr>
                <w:color w:val="000000"/>
                <w:sz w:val="24"/>
                <w:szCs w:val="24"/>
              </w:rPr>
            </w:pPr>
            <w:r w:rsidRPr="00CB403B">
              <w:rPr>
                <w:color w:val="000000"/>
                <w:sz w:val="24"/>
                <w:szCs w:val="24"/>
              </w:rPr>
              <w:t>68491,13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B647FD" w:rsidRDefault="00CB403B" w:rsidP="00CB403B">
            <w:pPr>
              <w:jc w:val="center"/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CB403B" w:rsidRDefault="00CB403B" w:rsidP="00CB403B">
            <w:pPr>
              <w:jc w:val="center"/>
              <w:rPr>
                <w:color w:val="000000"/>
                <w:sz w:val="24"/>
                <w:szCs w:val="24"/>
              </w:rPr>
            </w:pPr>
            <w:r w:rsidRPr="00CB403B">
              <w:rPr>
                <w:color w:val="000000"/>
                <w:sz w:val="24"/>
                <w:szCs w:val="24"/>
              </w:rPr>
              <w:t>68491,13</w:t>
            </w:r>
          </w:p>
        </w:tc>
      </w:tr>
      <w:tr w:rsidR="00CB403B" w:rsidRPr="00B647FD" w:rsidTr="00654063">
        <w:trPr>
          <w:trHeight w:val="31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03B" w:rsidRPr="00B647FD" w:rsidRDefault="00CB403B" w:rsidP="00CB403B">
            <w:pPr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9. Участковая избирательная комиссия № 1409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CB403B" w:rsidRDefault="00CB403B" w:rsidP="00CB403B">
            <w:pPr>
              <w:jc w:val="center"/>
              <w:rPr>
                <w:color w:val="000000"/>
                <w:sz w:val="24"/>
                <w:szCs w:val="24"/>
              </w:rPr>
            </w:pPr>
            <w:r w:rsidRPr="00CB403B">
              <w:rPr>
                <w:color w:val="000000"/>
                <w:sz w:val="24"/>
                <w:szCs w:val="24"/>
              </w:rPr>
              <w:t>68451,48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B647FD" w:rsidRDefault="00CB403B" w:rsidP="00CB403B">
            <w:pPr>
              <w:jc w:val="center"/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CB403B" w:rsidRDefault="00CB403B" w:rsidP="00CB403B">
            <w:pPr>
              <w:jc w:val="center"/>
              <w:rPr>
                <w:color w:val="000000"/>
                <w:sz w:val="24"/>
                <w:szCs w:val="24"/>
              </w:rPr>
            </w:pPr>
            <w:r w:rsidRPr="00CB403B">
              <w:rPr>
                <w:color w:val="000000"/>
                <w:sz w:val="24"/>
                <w:szCs w:val="24"/>
              </w:rPr>
              <w:t>68451,48</w:t>
            </w:r>
          </w:p>
        </w:tc>
      </w:tr>
      <w:tr w:rsidR="00CB403B" w:rsidRPr="00B647FD" w:rsidTr="00654063">
        <w:trPr>
          <w:trHeight w:val="338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03B" w:rsidRPr="00B647FD" w:rsidRDefault="00CB403B" w:rsidP="00CB403B">
            <w:pPr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10. Участковая избирательная комиссия № 1410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CB403B" w:rsidRDefault="00CB403B" w:rsidP="00CB403B">
            <w:pPr>
              <w:jc w:val="center"/>
              <w:rPr>
                <w:color w:val="000000"/>
                <w:sz w:val="24"/>
                <w:szCs w:val="24"/>
              </w:rPr>
            </w:pPr>
            <w:r w:rsidRPr="00CB403B">
              <w:rPr>
                <w:color w:val="000000"/>
                <w:sz w:val="24"/>
                <w:szCs w:val="24"/>
              </w:rPr>
              <w:t>65175,84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B647FD" w:rsidRDefault="00CB403B" w:rsidP="00CB403B">
            <w:pPr>
              <w:jc w:val="center"/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CB403B" w:rsidRDefault="00CB403B" w:rsidP="00CB403B">
            <w:pPr>
              <w:jc w:val="center"/>
              <w:rPr>
                <w:color w:val="000000"/>
                <w:sz w:val="24"/>
                <w:szCs w:val="24"/>
              </w:rPr>
            </w:pPr>
            <w:r w:rsidRPr="00CB403B">
              <w:rPr>
                <w:color w:val="000000"/>
                <w:sz w:val="24"/>
                <w:szCs w:val="24"/>
              </w:rPr>
              <w:t>65175,84</w:t>
            </w:r>
          </w:p>
        </w:tc>
      </w:tr>
      <w:tr w:rsidR="00CB403B" w:rsidRPr="00B647FD" w:rsidTr="00654063">
        <w:trPr>
          <w:trHeight w:val="383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03B" w:rsidRPr="00B647FD" w:rsidRDefault="00CB403B" w:rsidP="00CB403B">
            <w:pPr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11. Участковая избирательная комиссия № 1411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CB403B" w:rsidRDefault="00CB403B" w:rsidP="00CB403B">
            <w:pPr>
              <w:jc w:val="center"/>
              <w:rPr>
                <w:color w:val="000000"/>
                <w:sz w:val="24"/>
                <w:szCs w:val="24"/>
              </w:rPr>
            </w:pPr>
            <w:r w:rsidRPr="00CB403B">
              <w:rPr>
                <w:color w:val="000000"/>
                <w:sz w:val="24"/>
                <w:szCs w:val="24"/>
              </w:rPr>
              <w:t>68471,09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B647FD" w:rsidRDefault="00CB403B" w:rsidP="00CB403B">
            <w:pPr>
              <w:jc w:val="center"/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CB403B" w:rsidRDefault="00CB403B" w:rsidP="00CB403B">
            <w:pPr>
              <w:jc w:val="center"/>
              <w:rPr>
                <w:color w:val="000000"/>
                <w:sz w:val="24"/>
                <w:szCs w:val="24"/>
              </w:rPr>
            </w:pPr>
            <w:r w:rsidRPr="00CB403B">
              <w:rPr>
                <w:color w:val="000000"/>
                <w:sz w:val="24"/>
                <w:szCs w:val="24"/>
              </w:rPr>
              <w:t>68471,09</w:t>
            </w:r>
          </w:p>
        </w:tc>
      </w:tr>
      <w:tr w:rsidR="00CB403B" w:rsidRPr="00B647FD" w:rsidTr="00654063">
        <w:trPr>
          <w:trHeight w:val="36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03B" w:rsidRPr="00B647FD" w:rsidRDefault="00CB403B" w:rsidP="00CB403B">
            <w:pPr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12. Участковая избирательная комиссия № 1412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CB403B" w:rsidRDefault="00CB403B" w:rsidP="00CB403B">
            <w:pPr>
              <w:jc w:val="center"/>
              <w:rPr>
                <w:color w:val="000000"/>
                <w:sz w:val="24"/>
                <w:szCs w:val="24"/>
              </w:rPr>
            </w:pPr>
            <w:r w:rsidRPr="00CB403B">
              <w:rPr>
                <w:color w:val="000000"/>
                <w:sz w:val="24"/>
                <w:szCs w:val="24"/>
              </w:rPr>
              <w:t>65178,45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B647FD" w:rsidRDefault="00CB403B" w:rsidP="00CB403B">
            <w:pPr>
              <w:jc w:val="center"/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CB403B" w:rsidRDefault="00CB403B" w:rsidP="00CB403B">
            <w:pPr>
              <w:jc w:val="center"/>
              <w:rPr>
                <w:color w:val="000000"/>
                <w:sz w:val="24"/>
                <w:szCs w:val="24"/>
              </w:rPr>
            </w:pPr>
            <w:r w:rsidRPr="00CB403B">
              <w:rPr>
                <w:color w:val="000000"/>
                <w:sz w:val="24"/>
                <w:szCs w:val="24"/>
              </w:rPr>
              <w:t>65178,45</w:t>
            </w:r>
          </w:p>
        </w:tc>
      </w:tr>
      <w:tr w:rsidR="00CB403B" w:rsidRPr="00B647FD" w:rsidTr="00654063">
        <w:trPr>
          <w:trHeight w:val="42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03B" w:rsidRPr="00B647FD" w:rsidRDefault="00CB403B" w:rsidP="00CB403B">
            <w:pPr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13. Участковая избирательная комиссия № 1413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CB403B" w:rsidRDefault="00CB403B" w:rsidP="00CB403B">
            <w:pPr>
              <w:jc w:val="center"/>
              <w:rPr>
                <w:color w:val="000000"/>
                <w:sz w:val="24"/>
                <w:szCs w:val="24"/>
              </w:rPr>
            </w:pPr>
            <w:r w:rsidRPr="00CB403B">
              <w:rPr>
                <w:color w:val="000000"/>
                <w:sz w:val="24"/>
                <w:szCs w:val="24"/>
              </w:rPr>
              <w:t>49365,88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B647FD" w:rsidRDefault="00CB403B" w:rsidP="00CB403B">
            <w:pPr>
              <w:jc w:val="center"/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CB403B" w:rsidRDefault="00CB403B" w:rsidP="00CB403B">
            <w:pPr>
              <w:jc w:val="center"/>
              <w:rPr>
                <w:color w:val="000000"/>
                <w:sz w:val="24"/>
                <w:szCs w:val="24"/>
              </w:rPr>
            </w:pPr>
            <w:r w:rsidRPr="00CB403B">
              <w:rPr>
                <w:color w:val="000000"/>
                <w:sz w:val="24"/>
                <w:szCs w:val="24"/>
              </w:rPr>
              <w:t>49365,88</w:t>
            </w:r>
          </w:p>
        </w:tc>
      </w:tr>
      <w:tr w:rsidR="00CB403B" w:rsidRPr="00B647FD" w:rsidTr="00654063">
        <w:trPr>
          <w:trHeight w:val="42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03B" w:rsidRPr="00B647FD" w:rsidRDefault="00CB403B" w:rsidP="00CB403B">
            <w:pPr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14. Участковая избирательная комиссия № 1414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CB403B" w:rsidRDefault="00CB403B" w:rsidP="00CB403B">
            <w:pPr>
              <w:jc w:val="center"/>
              <w:rPr>
                <w:color w:val="000000"/>
                <w:sz w:val="24"/>
                <w:szCs w:val="24"/>
              </w:rPr>
            </w:pPr>
            <w:r w:rsidRPr="00CB403B">
              <w:rPr>
                <w:color w:val="000000"/>
                <w:sz w:val="24"/>
                <w:szCs w:val="24"/>
              </w:rPr>
              <w:t>65197,94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B647FD" w:rsidRDefault="00CB403B" w:rsidP="00CB403B">
            <w:pPr>
              <w:jc w:val="center"/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CB403B" w:rsidRDefault="00CB403B" w:rsidP="00CB403B">
            <w:pPr>
              <w:jc w:val="center"/>
              <w:rPr>
                <w:color w:val="000000"/>
                <w:sz w:val="24"/>
                <w:szCs w:val="24"/>
              </w:rPr>
            </w:pPr>
            <w:r w:rsidRPr="00CB403B">
              <w:rPr>
                <w:color w:val="000000"/>
                <w:sz w:val="24"/>
                <w:szCs w:val="24"/>
              </w:rPr>
              <w:t>65197,94</w:t>
            </w:r>
          </w:p>
        </w:tc>
      </w:tr>
      <w:tr w:rsidR="00CB403B" w:rsidRPr="00B647FD" w:rsidTr="00654063">
        <w:trPr>
          <w:trHeight w:val="42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03B" w:rsidRPr="00B647FD" w:rsidRDefault="00CB403B" w:rsidP="00CB403B">
            <w:pPr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15. Участковая избирательная комиссия № 1415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CB403B" w:rsidRDefault="00CB403B" w:rsidP="00CB403B">
            <w:pPr>
              <w:jc w:val="center"/>
              <w:rPr>
                <w:color w:val="000000"/>
                <w:sz w:val="24"/>
                <w:szCs w:val="24"/>
              </w:rPr>
            </w:pPr>
            <w:r w:rsidRPr="00CB403B">
              <w:rPr>
                <w:color w:val="000000"/>
                <w:sz w:val="24"/>
                <w:szCs w:val="24"/>
              </w:rPr>
              <w:t>65156,7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B647FD" w:rsidRDefault="00CB403B" w:rsidP="00CB403B">
            <w:pPr>
              <w:jc w:val="center"/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CB403B" w:rsidRDefault="00CB403B" w:rsidP="00CB403B">
            <w:pPr>
              <w:jc w:val="center"/>
              <w:rPr>
                <w:color w:val="000000"/>
                <w:sz w:val="24"/>
                <w:szCs w:val="24"/>
              </w:rPr>
            </w:pPr>
            <w:r w:rsidRPr="00CB403B">
              <w:rPr>
                <w:color w:val="000000"/>
                <w:sz w:val="24"/>
                <w:szCs w:val="24"/>
              </w:rPr>
              <w:t>65156,7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CB403B" w:rsidRPr="00B647FD" w:rsidTr="00654063">
        <w:trPr>
          <w:trHeight w:val="45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03B" w:rsidRPr="00B647FD" w:rsidRDefault="00CB403B" w:rsidP="00CB403B">
            <w:pPr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16. Участковая избирательная комиссия № 1416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CB403B" w:rsidRDefault="00CB403B" w:rsidP="00CB403B">
            <w:pPr>
              <w:jc w:val="center"/>
              <w:rPr>
                <w:color w:val="000000"/>
                <w:sz w:val="24"/>
                <w:szCs w:val="24"/>
              </w:rPr>
            </w:pPr>
            <w:r w:rsidRPr="00CB403B">
              <w:rPr>
                <w:color w:val="000000"/>
                <w:sz w:val="24"/>
                <w:szCs w:val="24"/>
              </w:rPr>
              <w:t>49354,67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B647FD" w:rsidRDefault="00CB403B" w:rsidP="00CB403B">
            <w:pPr>
              <w:jc w:val="center"/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CB403B" w:rsidRDefault="00CB403B" w:rsidP="00CB403B">
            <w:pPr>
              <w:jc w:val="center"/>
              <w:rPr>
                <w:color w:val="000000"/>
                <w:sz w:val="24"/>
                <w:szCs w:val="24"/>
              </w:rPr>
            </w:pPr>
            <w:r w:rsidRPr="00CB403B">
              <w:rPr>
                <w:color w:val="000000"/>
                <w:sz w:val="24"/>
                <w:szCs w:val="24"/>
              </w:rPr>
              <w:t>49354,67</w:t>
            </w:r>
          </w:p>
        </w:tc>
      </w:tr>
      <w:tr w:rsidR="00CB403B" w:rsidRPr="00B647FD" w:rsidTr="00654063">
        <w:trPr>
          <w:trHeight w:val="37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03B" w:rsidRPr="00B647FD" w:rsidRDefault="00CB403B" w:rsidP="00CB403B">
            <w:pPr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17. Участковая избирательная комиссия № 1417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CB403B" w:rsidRDefault="00CB403B" w:rsidP="00CB403B">
            <w:pPr>
              <w:jc w:val="center"/>
              <w:rPr>
                <w:color w:val="000000"/>
                <w:sz w:val="24"/>
                <w:szCs w:val="24"/>
              </w:rPr>
            </w:pPr>
            <w:r w:rsidRPr="00CB403B">
              <w:rPr>
                <w:color w:val="000000"/>
                <w:sz w:val="24"/>
                <w:szCs w:val="24"/>
              </w:rPr>
              <w:t>35767,19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B647FD" w:rsidRDefault="00CB403B" w:rsidP="00CB403B">
            <w:pPr>
              <w:jc w:val="center"/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CB403B" w:rsidRDefault="00CB403B" w:rsidP="00CB403B">
            <w:pPr>
              <w:jc w:val="center"/>
              <w:rPr>
                <w:color w:val="000000"/>
                <w:sz w:val="24"/>
                <w:szCs w:val="24"/>
              </w:rPr>
            </w:pPr>
            <w:r w:rsidRPr="00CB403B">
              <w:rPr>
                <w:color w:val="000000"/>
                <w:sz w:val="24"/>
                <w:szCs w:val="24"/>
              </w:rPr>
              <w:t>35767,19</w:t>
            </w:r>
          </w:p>
        </w:tc>
      </w:tr>
      <w:tr w:rsidR="00CB403B" w:rsidRPr="00B647FD" w:rsidTr="00654063">
        <w:trPr>
          <w:trHeight w:val="34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03B" w:rsidRPr="00B647FD" w:rsidRDefault="00CB403B" w:rsidP="00CB403B">
            <w:pPr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18. Участковая избирательная комиссия № 1418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CB403B" w:rsidRDefault="00CB403B" w:rsidP="00CB403B">
            <w:pPr>
              <w:jc w:val="center"/>
              <w:rPr>
                <w:color w:val="000000"/>
                <w:sz w:val="24"/>
                <w:szCs w:val="24"/>
              </w:rPr>
            </w:pPr>
            <w:r w:rsidRPr="00CB403B">
              <w:rPr>
                <w:color w:val="000000"/>
                <w:sz w:val="24"/>
                <w:szCs w:val="24"/>
              </w:rPr>
              <w:t>68444,58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B647FD" w:rsidRDefault="00CB403B" w:rsidP="00CB403B">
            <w:pPr>
              <w:jc w:val="center"/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CB403B" w:rsidRDefault="00CB403B" w:rsidP="00CB403B">
            <w:pPr>
              <w:jc w:val="center"/>
              <w:rPr>
                <w:color w:val="000000"/>
                <w:sz w:val="24"/>
                <w:szCs w:val="24"/>
              </w:rPr>
            </w:pPr>
            <w:r w:rsidRPr="00CB403B">
              <w:rPr>
                <w:color w:val="000000"/>
                <w:sz w:val="24"/>
                <w:szCs w:val="24"/>
              </w:rPr>
              <w:t>68444,58</w:t>
            </w:r>
          </w:p>
        </w:tc>
      </w:tr>
      <w:tr w:rsidR="00CB403B" w:rsidRPr="00B647FD" w:rsidTr="00654063">
        <w:trPr>
          <w:trHeight w:val="34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03B" w:rsidRPr="00B647FD" w:rsidRDefault="00CB403B" w:rsidP="00CB403B">
            <w:pPr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19. Участковая избирательная комиссия № 1419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CB403B" w:rsidRDefault="00CB403B" w:rsidP="00CB403B">
            <w:pPr>
              <w:jc w:val="center"/>
              <w:rPr>
                <w:color w:val="000000"/>
                <w:sz w:val="24"/>
                <w:szCs w:val="24"/>
              </w:rPr>
            </w:pPr>
            <w:r w:rsidRPr="00CB403B">
              <w:rPr>
                <w:color w:val="000000"/>
                <w:sz w:val="24"/>
                <w:szCs w:val="24"/>
              </w:rPr>
              <w:t>35707,85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B647FD" w:rsidRDefault="00CB403B" w:rsidP="00CB403B">
            <w:pPr>
              <w:jc w:val="center"/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03B" w:rsidRPr="00CB403B" w:rsidRDefault="00CB403B" w:rsidP="00CB403B">
            <w:pPr>
              <w:jc w:val="center"/>
              <w:rPr>
                <w:color w:val="000000"/>
                <w:sz w:val="24"/>
                <w:szCs w:val="24"/>
              </w:rPr>
            </w:pPr>
            <w:r w:rsidRPr="00CB403B">
              <w:rPr>
                <w:color w:val="000000"/>
                <w:sz w:val="24"/>
                <w:szCs w:val="24"/>
              </w:rPr>
              <w:t>35707,85</w:t>
            </w:r>
          </w:p>
        </w:tc>
      </w:tr>
      <w:tr w:rsidR="00A15CB1" w:rsidRPr="00B647FD" w:rsidTr="00654063">
        <w:trPr>
          <w:trHeight w:val="162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CB1" w:rsidRPr="00B647FD" w:rsidRDefault="00A15CB1" w:rsidP="00654063">
            <w:pPr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Средства на дополнительную оплату труда (вознаграждение) за активную работу по подготовке и проведению выборов председателям участковых избирательных комиссий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CB1" w:rsidRPr="00B647FD" w:rsidRDefault="00A15CB1" w:rsidP="00C83C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B647FD">
              <w:rPr>
                <w:sz w:val="24"/>
                <w:szCs w:val="24"/>
              </w:rPr>
              <w:t>97</w:t>
            </w:r>
            <w:r w:rsidR="00C83CAE">
              <w:rPr>
                <w:sz w:val="24"/>
                <w:szCs w:val="24"/>
              </w:rPr>
              <w:t>990</w:t>
            </w:r>
            <w:r w:rsidRPr="00B647FD">
              <w:rPr>
                <w:sz w:val="24"/>
                <w:szCs w:val="24"/>
              </w:rPr>
              <w:t>,</w:t>
            </w:r>
            <w:r w:rsidR="00C83CAE">
              <w:rPr>
                <w:sz w:val="24"/>
                <w:szCs w:val="24"/>
              </w:rPr>
              <w:t>63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CB1" w:rsidRPr="00B647FD" w:rsidRDefault="00A15CB1" w:rsidP="00654063">
            <w:pPr>
              <w:jc w:val="center"/>
              <w:rPr>
                <w:sz w:val="24"/>
                <w:szCs w:val="24"/>
              </w:rPr>
            </w:pPr>
            <w:r w:rsidRPr="00B647FD">
              <w:rPr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CB1" w:rsidRPr="00B647FD" w:rsidRDefault="00A15CB1" w:rsidP="00C83C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B647FD">
              <w:rPr>
                <w:sz w:val="24"/>
                <w:szCs w:val="24"/>
              </w:rPr>
              <w:t>97</w:t>
            </w:r>
            <w:r w:rsidR="00C83CAE">
              <w:rPr>
                <w:sz w:val="24"/>
                <w:szCs w:val="24"/>
              </w:rPr>
              <w:t>990</w:t>
            </w:r>
            <w:r w:rsidRPr="00B647FD">
              <w:rPr>
                <w:sz w:val="24"/>
                <w:szCs w:val="24"/>
              </w:rPr>
              <w:t>,</w:t>
            </w:r>
            <w:r w:rsidR="00C83CAE">
              <w:rPr>
                <w:sz w:val="24"/>
                <w:szCs w:val="24"/>
              </w:rPr>
              <w:t>63</w:t>
            </w:r>
          </w:p>
        </w:tc>
      </w:tr>
      <w:tr w:rsidR="00930E68" w:rsidRPr="00B647FD" w:rsidTr="00930E68">
        <w:trPr>
          <w:trHeight w:val="1043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E68" w:rsidRPr="00B647FD" w:rsidRDefault="00930E68" w:rsidP="00654063">
            <w:pPr>
              <w:rPr>
                <w:sz w:val="24"/>
                <w:szCs w:val="24"/>
              </w:rPr>
            </w:pPr>
            <w:r w:rsidRPr="006909D5">
              <w:rPr>
                <w:sz w:val="24"/>
                <w:szCs w:val="24"/>
              </w:rPr>
              <w:t>Средства на дополнительную оплату труда (вознаграждение) за работу по проведению адресного информирования избирателей на выборах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68" w:rsidRDefault="00930E68" w:rsidP="006540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638000,00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68" w:rsidRPr="00B647FD" w:rsidRDefault="00930E68" w:rsidP="006540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68" w:rsidRDefault="00930E68" w:rsidP="006540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638000,00</w:t>
            </w:r>
          </w:p>
        </w:tc>
      </w:tr>
      <w:tr w:rsidR="00A15CB1" w:rsidRPr="00B647FD" w:rsidTr="00654063">
        <w:trPr>
          <w:trHeight w:val="31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CB1" w:rsidRPr="00B647FD" w:rsidRDefault="00A15CB1" w:rsidP="00654063">
            <w:pPr>
              <w:jc w:val="right"/>
              <w:rPr>
                <w:b/>
                <w:bCs/>
                <w:sz w:val="24"/>
                <w:szCs w:val="24"/>
              </w:rPr>
            </w:pPr>
            <w:r w:rsidRPr="00B647FD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CB1" w:rsidRPr="00B647FD" w:rsidRDefault="00930E68" w:rsidP="00481F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</w:t>
            </w:r>
            <w:r w:rsidR="00481FF5">
              <w:rPr>
                <w:b/>
                <w:bCs/>
                <w:sz w:val="24"/>
                <w:szCs w:val="24"/>
              </w:rPr>
              <w:t>16</w:t>
            </w:r>
            <w:r>
              <w:rPr>
                <w:b/>
                <w:bCs/>
                <w:sz w:val="24"/>
                <w:szCs w:val="24"/>
              </w:rPr>
              <w:t>695</w:t>
            </w:r>
            <w:r w:rsidR="00A15CB1">
              <w:rPr>
                <w:b/>
                <w:bCs/>
                <w:sz w:val="24"/>
                <w:szCs w:val="24"/>
              </w:rPr>
              <w:t>,52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CB1" w:rsidRPr="00B647FD" w:rsidRDefault="00A15CB1" w:rsidP="00654063">
            <w:pPr>
              <w:jc w:val="center"/>
              <w:rPr>
                <w:b/>
                <w:bCs/>
                <w:sz w:val="24"/>
                <w:szCs w:val="24"/>
              </w:rPr>
            </w:pPr>
            <w:r w:rsidRPr="00B647FD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CB1" w:rsidRPr="00B647FD" w:rsidRDefault="00A15CB1" w:rsidP="00481F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930E68">
              <w:rPr>
                <w:b/>
                <w:bCs/>
                <w:sz w:val="24"/>
                <w:szCs w:val="24"/>
              </w:rPr>
              <w:t>7</w:t>
            </w:r>
            <w:r w:rsidR="00481FF5">
              <w:rPr>
                <w:b/>
                <w:bCs/>
                <w:sz w:val="24"/>
                <w:szCs w:val="24"/>
              </w:rPr>
              <w:t>16</w:t>
            </w:r>
            <w:r>
              <w:rPr>
                <w:b/>
                <w:bCs/>
                <w:sz w:val="24"/>
                <w:szCs w:val="24"/>
              </w:rPr>
              <w:t>695,52</w:t>
            </w:r>
          </w:p>
        </w:tc>
      </w:tr>
    </w:tbl>
    <w:p w:rsidR="00A15CB1" w:rsidRPr="00262584" w:rsidRDefault="00A15CB1" w:rsidP="00A15CB1">
      <w:pPr>
        <w:jc w:val="both"/>
        <w:rPr>
          <w:szCs w:val="28"/>
        </w:rPr>
      </w:pPr>
      <w:r>
        <w:rPr>
          <w:szCs w:val="28"/>
        </w:rPr>
        <w:t>».</w:t>
      </w:r>
    </w:p>
    <w:p w:rsidR="00AB3626" w:rsidRDefault="006D7935" w:rsidP="00AB3626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B3626" w:rsidRPr="006D1272">
        <w:rPr>
          <w:rFonts w:ascii="Times New Roman" w:hAnsi="Times New Roman" w:cs="Times New Roman"/>
          <w:sz w:val="28"/>
          <w:szCs w:val="28"/>
        </w:rPr>
        <w:t>.</w:t>
      </w:r>
      <w:r w:rsidR="000F6790">
        <w:rPr>
          <w:rFonts w:ascii="Times New Roman" w:hAnsi="Times New Roman" w:cs="Times New Roman"/>
          <w:sz w:val="28"/>
          <w:szCs w:val="28"/>
        </w:rPr>
        <w:t xml:space="preserve"> </w:t>
      </w:r>
      <w:r w:rsidR="00AB3626" w:rsidRPr="00252752">
        <w:rPr>
          <w:rFonts w:ascii="Times New Roman" w:hAnsi="Times New Roman" w:cs="Times New Roman"/>
          <w:sz w:val="28"/>
          <w:szCs w:val="28"/>
        </w:rPr>
        <w:t xml:space="preserve">Направить настоящее </w:t>
      </w:r>
      <w:r w:rsidR="00AB3626">
        <w:rPr>
          <w:rFonts w:ascii="Times New Roman" w:hAnsi="Times New Roman" w:cs="Times New Roman"/>
          <w:sz w:val="28"/>
          <w:szCs w:val="28"/>
        </w:rPr>
        <w:t xml:space="preserve">решение в Избирательную комиссию </w:t>
      </w:r>
      <w:r w:rsidR="00AB3626" w:rsidRPr="00252752">
        <w:rPr>
          <w:rFonts w:ascii="Times New Roman" w:hAnsi="Times New Roman" w:cs="Times New Roman"/>
          <w:sz w:val="28"/>
          <w:szCs w:val="28"/>
        </w:rPr>
        <w:t>Пермского края.</w:t>
      </w:r>
    </w:p>
    <w:p w:rsidR="00AB3626" w:rsidRPr="009774C0" w:rsidRDefault="006D7935" w:rsidP="00AB3626">
      <w:pPr>
        <w:spacing w:line="360" w:lineRule="exact"/>
        <w:ind w:firstLine="567"/>
        <w:jc w:val="both"/>
      </w:pPr>
      <w:r>
        <w:t>7</w:t>
      </w:r>
      <w:r w:rsidR="00AB3626">
        <w:t xml:space="preserve">. </w:t>
      </w:r>
      <w:r w:rsidR="00AB3626" w:rsidRPr="009774C0">
        <w:t>Контроль за исполнением решения возлож</w:t>
      </w:r>
      <w:r w:rsidR="00AB3626">
        <w:t>ить на председателя</w:t>
      </w:r>
      <w:r w:rsidR="00AB3626" w:rsidRPr="009774C0">
        <w:t xml:space="preserve"> территориальной </w:t>
      </w:r>
      <w:r w:rsidR="00AB3626" w:rsidRPr="009774C0">
        <w:rPr>
          <w:szCs w:val="28"/>
        </w:rPr>
        <w:t>избирательной комиссии</w:t>
      </w:r>
      <w:r w:rsidR="00AB3626">
        <w:rPr>
          <w:szCs w:val="28"/>
        </w:rPr>
        <w:t xml:space="preserve"> Кизеловского муниципального округа Никифорову Л.В.</w:t>
      </w:r>
    </w:p>
    <w:p w:rsidR="00473A64" w:rsidRDefault="00473A64" w:rsidP="00AB3626">
      <w:pPr>
        <w:spacing w:line="360" w:lineRule="exact"/>
        <w:rPr>
          <w:b/>
          <w:szCs w:val="28"/>
        </w:rPr>
      </w:pPr>
    </w:p>
    <w:p w:rsidR="00AB3626" w:rsidRDefault="00AB3626" w:rsidP="00AB3626">
      <w:pPr>
        <w:spacing w:line="360" w:lineRule="exact"/>
        <w:rPr>
          <w:szCs w:val="28"/>
        </w:rPr>
      </w:pPr>
      <w:r>
        <w:rPr>
          <w:szCs w:val="28"/>
        </w:rPr>
        <w:t>Председатель комиссии                                                               Л.В. Никифорова</w:t>
      </w:r>
    </w:p>
    <w:p w:rsidR="00AB3626" w:rsidRDefault="00AB3626" w:rsidP="00AB3626">
      <w:pPr>
        <w:spacing w:line="360" w:lineRule="exact"/>
        <w:rPr>
          <w:szCs w:val="28"/>
        </w:rPr>
      </w:pPr>
    </w:p>
    <w:p w:rsidR="00525A05" w:rsidRPr="006D7935" w:rsidRDefault="00AB3626" w:rsidP="006D7935">
      <w:pPr>
        <w:spacing w:line="360" w:lineRule="exact"/>
        <w:rPr>
          <w:sz w:val="26"/>
          <w:szCs w:val="26"/>
        </w:rPr>
      </w:pPr>
      <w:r>
        <w:rPr>
          <w:szCs w:val="28"/>
        </w:rPr>
        <w:t>Секретарь комиссии                                                                     В.П. Запиляй</w:t>
      </w:r>
    </w:p>
    <w:sectPr w:rsidR="00525A05" w:rsidRPr="006D7935" w:rsidSect="00C17CFD">
      <w:headerReference w:type="even" r:id="rId6"/>
      <w:footerReference w:type="even" r:id="rId7"/>
      <w:headerReference w:type="first" r:id="rId8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7CF1" w:rsidRDefault="00267CF1">
      <w:r>
        <w:separator/>
      </w:r>
    </w:p>
  </w:endnote>
  <w:endnote w:type="continuationSeparator" w:id="1">
    <w:p w:rsidR="00267CF1" w:rsidRDefault="00267C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6D565A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7CF1" w:rsidRDefault="00267CF1">
      <w:r>
        <w:separator/>
      </w:r>
    </w:p>
  </w:footnote>
  <w:footnote w:type="continuationSeparator" w:id="1">
    <w:p w:rsidR="00267CF1" w:rsidRDefault="00267C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6D565A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A337B6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42CD2" w:rsidRPr="00042CD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КИЗЕЛОВСКОГО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:rsidR="00A337B6" w:rsidRPr="00CA5A0E" w:rsidRDefault="00901B23" w:rsidP="00B60FA4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901B23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201E8F" w:rsidRDefault="00042CD2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042CD2">
            <w:rPr>
              <w:rFonts w:ascii="Times New Roman" w:hAnsi="Times New Roman" w:cs="Times New Roman"/>
              <w:b/>
              <w:bCs/>
              <w:spacing w:val="20"/>
            </w:rPr>
            <w:t>г. Кизел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bookmarkEnd w:id="1"/>
    <w:tr w:rsidR="00CA5A0E" w:rsidRPr="00592B00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CC46BF"/>
    <w:rsid w:val="00001A6C"/>
    <w:rsid w:val="000137D7"/>
    <w:rsid w:val="00034A8D"/>
    <w:rsid w:val="00035ABC"/>
    <w:rsid w:val="00040063"/>
    <w:rsid w:val="00042CD2"/>
    <w:rsid w:val="00044B56"/>
    <w:rsid w:val="00085DCE"/>
    <w:rsid w:val="00087D04"/>
    <w:rsid w:val="000A053D"/>
    <w:rsid w:val="000D0D54"/>
    <w:rsid w:val="000F1485"/>
    <w:rsid w:val="000F6790"/>
    <w:rsid w:val="00115836"/>
    <w:rsid w:val="001243E3"/>
    <w:rsid w:val="00134761"/>
    <w:rsid w:val="00137969"/>
    <w:rsid w:val="001665C9"/>
    <w:rsid w:val="00191482"/>
    <w:rsid w:val="001A00FC"/>
    <w:rsid w:val="001B15BE"/>
    <w:rsid w:val="001B206D"/>
    <w:rsid w:val="001B3708"/>
    <w:rsid w:val="001C1318"/>
    <w:rsid w:val="00201E8F"/>
    <w:rsid w:val="00205244"/>
    <w:rsid w:val="002524D6"/>
    <w:rsid w:val="00257A42"/>
    <w:rsid w:val="00264F65"/>
    <w:rsid w:val="00267CF1"/>
    <w:rsid w:val="00296CAB"/>
    <w:rsid w:val="002B21D1"/>
    <w:rsid w:val="002B3EE9"/>
    <w:rsid w:val="002C2A72"/>
    <w:rsid w:val="002D277C"/>
    <w:rsid w:val="002D2FE3"/>
    <w:rsid w:val="002D3749"/>
    <w:rsid w:val="002D4959"/>
    <w:rsid w:val="002E2BDC"/>
    <w:rsid w:val="003012C6"/>
    <w:rsid w:val="00303229"/>
    <w:rsid w:val="00303589"/>
    <w:rsid w:val="00317D2F"/>
    <w:rsid w:val="00331EFD"/>
    <w:rsid w:val="00356855"/>
    <w:rsid w:val="00357CAF"/>
    <w:rsid w:val="003652E1"/>
    <w:rsid w:val="00365DAC"/>
    <w:rsid w:val="00371D99"/>
    <w:rsid w:val="003769A2"/>
    <w:rsid w:val="00383862"/>
    <w:rsid w:val="00385F5E"/>
    <w:rsid w:val="003B5AAA"/>
    <w:rsid w:val="003C0532"/>
    <w:rsid w:val="003C306A"/>
    <w:rsid w:val="003C51F7"/>
    <w:rsid w:val="003E7736"/>
    <w:rsid w:val="00412B26"/>
    <w:rsid w:val="0042123A"/>
    <w:rsid w:val="00447D5C"/>
    <w:rsid w:val="00461A95"/>
    <w:rsid w:val="00462428"/>
    <w:rsid w:val="00473A64"/>
    <w:rsid w:val="00474EF2"/>
    <w:rsid w:val="00476EDD"/>
    <w:rsid w:val="00481FF5"/>
    <w:rsid w:val="0049160F"/>
    <w:rsid w:val="004A1B98"/>
    <w:rsid w:val="004B052C"/>
    <w:rsid w:val="004B1FC7"/>
    <w:rsid w:val="004D7F0E"/>
    <w:rsid w:val="004E2451"/>
    <w:rsid w:val="004F2A70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92B00"/>
    <w:rsid w:val="005A62A6"/>
    <w:rsid w:val="00600F16"/>
    <w:rsid w:val="006304A1"/>
    <w:rsid w:val="0064374F"/>
    <w:rsid w:val="006541FD"/>
    <w:rsid w:val="00654BFD"/>
    <w:rsid w:val="006566AB"/>
    <w:rsid w:val="006909D5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D1B9C"/>
    <w:rsid w:val="006D565A"/>
    <w:rsid w:val="006D7935"/>
    <w:rsid w:val="006F7A2E"/>
    <w:rsid w:val="00711C75"/>
    <w:rsid w:val="00720190"/>
    <w:rsid w:val="00741EB1"/>
    <w:rsid w:val="00751328"/>
    <w:rsid w:val="00756AB6"/>
    <w:rsid w:val="00772DA0"/>
    <w:rsid w:val="007E4EC0"/>
    <w:rsid w:val="007E618F"/>
    <w:rsid w:val="00811B95"/>
    <w:rsid w:val="00813760"/>
    <w:rsid w:val="0081478D"/>
    <w:rsid w:val="00820DC8"/>
    <w:rsid w:val="00824334"/>
    <w:rsid w:val="008338E7"/>
    <w:rsid w:val="00854E7A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1B23"/>
    <w:rsid w:val="00902D5C"/>
    <w:rsid w:val="00905991"/>
    <w:rsid w:val="009213EB"/>
    <w:rsid w:val="0092526C"/>
    <w:rsid w:val="00930E68"/>
    <w:rsid w:val="0093411B"/>
    <w:rsid w:val="00975170"/>
    <w:rsid w:val="00994372"/>
    <w:rsid w:val="009B2D8D"/>
    <w:rsid w:val="009E2B6B"/>
    <w:rsid w:val="009E37C7"/>
    <w:rsid w:val="00A15CB1"/>
    <w:rsid w:val="00A17511"/>
    <w:rsid w:val="00A26040"/>
    <w:rsid w:val="00A320E6"/>
    <w:rsid w:val="00A337B6"/>
    <w:rsid w:val="00A45148"/>
    <w:rsid w:val="00A51E76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B3626"/>
    <w:rsid w:val="00AB6D22"/>
    <w:rsid w:val="00AD3B0E"/>
    <w:rsid w:val="00B02235"/>
    <w:rsid w:val="00B07DBA"/>
    <w:rsid w:val="00B100EF"/>
    <w:rsid w:val="00B1160A"/>
    <w:rsid w:val="00B11B42"/>
    <w:rsid w:val="00B14765"/>
    <w:rsid w:val="00B17649"/>
    <w:rsid w:val="00B237E4"/>
    <w:rsid w:val="00B33253"/>
    <w:rsid w:val="00B45B6A"/>
    <w:rsid w:val="00B46040"/>
    <w:rsid w:val="00B60FA4"/>
    <w:rsid w:val="00B617B8"/>
    <w:rsid w:val="00B647FD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F0468"/>
    <w:rsid w:val="00BF0709"/>
    <w:rsid w:val="00C17CFD"/>
    <w:rsid w:val="00C20323"/>
    <w:rsid w:val="00C33007"/>
    <w:rsid w:val="00C359CC"/>
    <w:rsid w:val="00C46980"/>
    <w:rsid w:val="00C477FF"/>
    <w:rsid w:val="00C53813"/>
    <w:rsid w:val="00C60B0F"/>
    <w:rsid w:val="00C81119"/>
    <w:rsid w:val="00C83CAE"/>
    <w:rsid w:val="00C87DD5"/>
    <w:rsid w:val="00C9299B"/>
    <w:rsid w:val="00C92E28"/>
    <w:rsid w:val="00C96763"/>
    <w:rsid w:val="00CA5A0E"/>
    <w:rsid w:val="00CA6101"/>
    <w:rsid w:val="00CB10B7"/>
    <w:rsid w:val="00CB403B"/>
    <w:rsid w:val="00CC2B8D"/>
    <w:rsid w:val="00CC46BF"/>
    <w:rsid w:val="00CC4879"/>
    <w:rsid w:val="00CF1EBC"/>
    <w:rsid w:val="00D05B3A"/>
    <w:rsid w:val="00D1278A"/>
    <w:rsid w:val="00D277F2"/>
    <w:rsid w:val="00D50D5D"/>
    <w:rsid w:val="00D642F3"/>
    <w:rsid w:val="00D715AA"/>
    <w:rsid w:val="00D81BB7"/>
    <w:rsid w:val="00D923FA"/>
    <w:rsid w:val="00DB235A"/>
    <w:rsid w:val="00DC629E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42F7"/>
    <w:rsid w:val="00EC6E46"/>
    <w:rsid w:val="00ED1692"/>
    <w:rsid w:val="00ED46C9"/>
    <w:rsid w:val="00EE7003"/>
    <w:rsid w:val="00EF312D"/>
    <w:rsid w:val="00EF76DB"/>
    <w:rsid w:val="00F23E87"/>
    <w:rsid w:val="00F30BDA"/>
    <w:rsid w:val="00F372E6"/>
    <w:rsid w:val="00F56E73"/>
    <w:rsid w:val="00F70748"/>
    <w:rsid w:val="00F827D8"/>
    <w:rsid w:val="00FA43CE"/>
    <w:rsid w:val="00FA7F0B"/>
    <w:rsid w:val="00FF33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29E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DC629E"/>
    <w:pPr>
      <w:suppressAutoHyphens/>
      <w:spacing w:line="240" w:lineRule="exact"/>
    </w:pPr>
  </w:style>
  <w:style w:type="paragraph" w:styleId="a4">
    <w:name w:val="header"/>
    <w:basedOn w:val="a"/>
    <w:link w:val="a5"/>
    <w:rsid w:val="00DC629E"/>
    <w:pPr>
      <w:jc w:val="center"/>
    </w:pPr>
  </w:style>
  <w:style w:type="paragraph" w:customStyle="1" w:styleId="a6">
    <w:name w:val="Заголовок к тексту"/>
    <w:basedOn w:val="a"/>
    <w:next w:val="a7"/>
    <w:rsid w:val="00DC629E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DC629E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DC629E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DC629E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DC629E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DC629E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DC629E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DC629E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DC629E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DC629E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DC629E"/>
    <w:pPr>
      <w:ind w:left="4252"/>
    </w:pPr>
  </w:style>
  <w:style w:type="character" w:styleId="af2">
    <w:name w:val="page number"/>
    <w:basedOn w:val="a0"/>
    <w:rsid w:val="00DC629E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83</TotalTime>
  <Pages>1</Pages>
  <Words>1262</Words>
  <Characters>7196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8442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TIK</cp:lastModifiedBy>
  <cp:revision>42</cp:revision>
  <cp:lastPrinted>2026-10-05T07:55:00Z</cp:lastPrinted>
  <dcterms:created xsi:type="dcterms:W3CDTF">2026-05-05T06:31:00Z</dcterms:created>
  <dcterms:modified xsi:type="dcterms:W3CDTF">2026-10-05T07:56:00Z</dcterms:modified>
</cp:coreProperties>
</file>