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E777E1">
        <w:rPr>
          <w:b/>
          <w:sz w:val="26"/>
          <w:szCs w:val="26"/>
        </w:rPr>
        <w:t>города Кизела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:rsidR="009C2687" w:rsidRDefault="00E777E1" w:rsidP="009C2687">
      <w:pPr>
        <w:jc w:val="center"/>
      </w:pPr>
      <w:r w:rsidRPr="00E777E1">
        <w:rPr>
          <w:b/>
          <w:u w:val="single"/>
        </w:rPr>
        <w:t>ТИК</w:t>
      </w:r>
      <w:r w:rsidR="009C2687" w:rsidRPr="00E777E1">
        <w:rPr>
          <w:u w:val="single"/>
        </w:rPr>
        <w:t>_</w:t>
      </w:r>
      <w:r w:rsidR="00E555BB" w:rsidRPr="00E777E1">
        <w:rPr>
          <w:b/>
          <w:u w:val="single"/>
        </w:rPr>
        <w:t>Кизеловского муниципального округа</w:t>
      </w:r>
      <w:r w:rsidR="00E555BB">
        <w:t>_</w:t>
      </w:r>
    </w:p>
    <w:p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:rsidTr="009C0F15">
        <w:tc>
          <w:tcPr>
            <w:tcW w:w="704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оеколичество занятий</w:t>
            </w:r>
          </w:p>
        </w:tc>
        <w:tc>
          <w:tcPr>
            <w:tcW w:w="1559" w:type="dxa"/>
            <w:vAlign w:val="center"/>
          </w:tcPr>
          <w:p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:rsidTr="009C0F15">
        <w:trPr>
          <w:trHeight w:val="768"/>
        </w:trPr>
        <w:tc>
          <w:tcPr>
            <w:tcW w:w="704" w:type="dxa"/>
          </w:tcPr>
          <w:p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:rsidR="00870228" w:rsidRPr="009670DE" w:rsidRDefault="009352FA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870228" w:rsidRPr="009670DE" w:rsidRDefault="003F4CC9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:rsidTr="009C0F15">
        <w:trPr>
          <w:trHeight w:val="768"/>
        </w:trPr>
        <w:tc>
          <w:tcPr>
            <w:tcW w:w="704" w:type="dxa"/>
          </w:tcPr>
          <w:p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:rsidR="00870228" w:rsidRPr="009670DE" w:rsidRDefault="00C60217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870228" w:rsidRPr="009670DE" w:rsidRDefault="00E777E1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:rsidTr="009C0F15">
        <w:trPr>
          <w:trHeight w:val="768"/>
        </w:trPr>
        <w:tc>
          <w:tcPr>
            <w:tcW w:w="704" w:type="dxa"/>
          </w:tcPr>
          <w:p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:rsidR="00440B33" w:rsidRPr="009670DE" w:rsidRDefault="009352FA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440B33" w:rsidRPr="009670DE" w:rsidRDefault="009352FA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:rsidR="003C00A9" w:rsidRPr="009670DE" w:rsidRDefault="009352FA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3C00A9" w:rsidRPr="009670DE" w:rsidRDefault="00E777E1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:rsidR="003C00A9" w:rsidRPr="009670DE" w:rsidRDefault="00C6021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C00A9" w:rsidRPr="009670DE" w:rsidRDefault="00E777E1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:rsidR="003C00A9" w:rsidRPr="009670DE" w:rsidRDefault="009352F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C00A9" w:rsidRPr="009670DE" w:rsidRDefault="00E777E1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:rsidR="003C00A9" w:rsidRPr="009670DE" w:rsidRDefault="009352F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C00A9" w:rsidRPr="009670DE" w:rsidRDefault="00E777E1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:rsidR="009C2687" w:rsidRPr="00E777E1" w:rsidRDefault="009C2687" w:rsidP="009C2687">
      <w:pPr>
        <w:rPr>
          <w:sz w:val="24"/>
          <w:szCs w:val="18"/>
          <w:u w:val="single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E777E1" w:rsidRPr="00E777E1">
        <w:rPr>
          <w:sz w:val="24"/>
          <w:szCs w:val="18"/>
          <w:u w:val="single"/>
        </w:rPr>
        <w:t xml:space="preserve">   Л.В. Никифорова</w:t>
      </w:r>
    </w:p>
    <w:p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E777E1">
        <w:rPr>
          <w:sz w:val="16"/>
          <w:szCs w:val="16"/>
        </w:rPr>
        <w:t xml:space="preserve">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E777E1">
        <w:rPr>
          <w:sz w:val="16"/>
          <w:szCs w:val="16"/>
        </w:rPr>
        <w:t xml:space="preserve">                  </w:t>
      </w:r>
      <w:r w:rsidRPr="003C00A9">
        <w:rPr>
          <w:sz w:val="16"/>
          <w:szCs w:val="16"/>
        </w:rPr>
        <w:t>(ф.и.о.)</w:t>
      </w:r>
    </w:p>
    <w:p w:rsidR="0036108E" w:rsidRDefault="0036108E" w:rsidP="00A918AD"/>
    <w:p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1FC" w:rsidRDefault="005511FC">
      <w:r>
        <w:separator/>
      </w:r>
    </w:p>
  </w:endnote>
  <w:endnote w:type="continuationSeparator" w:id="1">
    <w:p w:rsidR="005511FC" w:rsidRDefault="00551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465C5C">
    <w:pPr>
      <w:framePr w:wrap="around" w:vAnchor="text" w:hAnchor="margin" w:xAlign="right" w:y="1"/>
    </w:pPr>
    <w:r>
      <w:fldChar w:fldCharType="begin"/>
    </w:r>
    <w:r w:rsidR="000E01D3"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:rsidR="005F0A71" w:rsidRDefault="005F0A71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5F0A71">
    <w:pPr>
      <w:pStyle w:val="a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1FC" w:rsidRDefault="005511FC">
      <w:r>
        <w:separator/>
      </w:r>
    </w:p>
  </w:footnote>
  <w:footnote w:type="continuationSeparator" w:id="1">
    <w:p w:rsidR="005511FC" w:rsidRDefault="005511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465C5C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:rsidR="005F0A71" w:rsidRDefault="005F0A7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465C5C">
    <w:pPr>
      <w:framePr w:wrap="around" w:vAnchor="text" w:hAnchor="margin" w:xAlign="center" w:y="1"/>
    </w:pPr>
    <w:r>
      <w:fldChar w:fldCharType="begin"/>
    </w:r>
    <w:r w:rsidR="000E01D3"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:rsidR="005F0A71" w:rsidRDefault="005F0A7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5510B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4CC9"/>
    <w:rsid w:val="003F6CC1"/>
    <w:rsid w:val="00400D51"/>
    <w:rsid w:val="00422805"/>
    <w:rsid w:val="00425E34"/>
    <w:rsid w:val="00440B33"/>
    <w:rsid w:val="004412AC"/>
    <w:rsid w:val="00442A7A"/>
    <w:rsid w:val="00443FAF"/>
    <w:rsid w:val="004534CD"/>
    <w:rsid w:val="00465C5C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11FC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352FA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20DC0"/>
    <w:rsid w:val="00C37255"/>
    <w:rsid w:val="00C40C51"/>
    <w:rsid w:val="00C60217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555BB"/>
    <w:rsid w:val="00E60055"/>
    <w:rsid w:val="00E718F9"/>
    <w:rsid w:val="00E777E1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5510B"/>
    <w:pPr>
      <w:suppressAutoHyphens/>
      <w:spacing w:line="240" w:lineRule="exact"/>
    </w:pPr>
  </w:style>
  <w:style w:type="paragraph" w:styleId="a4">
    <w:name w:val="header"/>
    <w:basedOn w:val="a"/>
    <w:link w:val="a5"/>
    <w:rsid w:val="0005510B"/>
    <w:pPr>
      <w:jc w:val="center"/>
    </w:pPr>
  </w:style>
  <w:style w:type="paragraph" w:customStyle="1" w:styleId="a6">
    <w:name w:val="Заголовок к тексту"/>
    <w:basedOn w:val="a"/>
    <w:next w:val="a7"/>
    <w:rsid w:val="0005510B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5510B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5510B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5510B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5510B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5510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5510B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5510B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5510B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5510B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5510B"/>
    <w:pPr>
      <w:ind w:left="4252"/>
    </w:pPr>
  </w:style>
  <w:style w:type="character" w:styleId="af2">
    <w:name w:val="page number"/>
    <w:basedOn w:val="a0"/>
    <w:rsid w:val="0005510B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519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TIK</cp:lastModifiedBy>
  <cp:revision>33</cp:revision>
  <cp:lastPrinted>2026-02-10T11:46:00Z</cp:lastPrinted>
  <dcterms:created xsi:type="dcterms:W3CDTF">2026-02-08T10:05:00Z</dcterms:created>
  <dcterms:modified xsi:type="dcterms:W3CDTF">2026-03-05T11:20:00Z</dcterms:modified>
</cp:coreProperties>
</file>